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5FEB3" w14:textId="1160BFC1" w:rsidR="009C60DE" w:rsidRPr="00CA4FD4" w:rsidRDefault="009E41C9" w:rsidP="00AB7B17">
      <w:pPr>
        <w:rPr>
          <w:rFonts w:ascii="Century Gothic" w:hAnsi="Century Gothic"/>
        </w:rPr>
      </w:pPr>
      <w:r>
        <w:rPr>
          <w:noProof/>
        </w:rPr>
        <mc:AlternateContent>
          <mc:Choice Requires="wps">
            <w:drawing>
              <wp:anchor distT="0" distB="0" distL="114300" distR="114300" simplePos="0" relativeHeight="251658229" behindDoc="0" locked="0" layoutInCell="1" allowOverlap="1" wp14:anchorId="32536AC6" wp14:editId="451A5998">
                <wp:simplePos x="0" y="0"/>
                <wp:positionH relativeFrom="page">
                  <wp:posOffset>4432935</wp:posOffset>
                </wp:positionH>
                <wp:positionV relativeFrom="paragraph">
                  <wp:posOffset>-132715</wp:posOffset>
                </wp:positionV>
                <wp:extent cx="3352800" cy="5588635"/>
                <wp:effectExtent l="0" t="0" r="0" b="0"/>
                <wp:wrapNone/>
                <wp:docPr id="2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58863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7F5E1F10" w14:textId="1EA72CE7" w:rsidR="00D445F6" w:rsidRPr="004274A1" w:rsidRDefault="009E41C9" w:rsidP="004274A1">
                            <w:pPr>
                              <w:spacing w:after="100" w:afterAutospacing="1"/>
                              <w:jc w:val="center"/>
                              <w:rPr>
                                <w:sz w:val="32"/>
                                <w:szCs w:val="3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noProof/>
                                <w:sz w:val="32"/>
                                <w:szCs w:val="3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drawing>
                                <wp:inline distT="0" distB="0" distL="0" distR="0" wp14:anchorId="0E725125" wp14:editId="5F20BB49">
                                  <wp:extent cx="1943735" cy="1943735"/>
                                  <wp:effectExtent l="0" t="0" r="1206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kimberlygambino/Desktop/20246280_1255022421273355_4636664279866045608_n.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43784" cy="194378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anchor>
            </w:drawing>
          </mc:Choice>
          <mc:Fallback>
            <w:pict>
              <v:rect w14:anchorId="32536AC6" id="Rectangle 11" o:spid="_x0000_s1026" style="position:absolute;margin-left:349.05pt;margin-top:-10.4pt;width:264pt;height:440.05pt;z-index:25165822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" fillcolor="#091d57 [3215]" stroked="f">
                <v:fill color2="#74b4f0 [3214]" focus="100%" type="gradient"/>
                <v:textbox inset=",7.2pt,,7.2pt">
                  <w:txbxContent>
                    <w:p w14:paraId="7F5E1F10" w14:textId="1EA72CE7" w:rsidR="00D445F6" w:rsidRPr="004274A1" w:rsidRDefault="009E41C9" w:rsidP="004274A1">
                      <w:pPr>
                        <w:spacing w:after="100" w:afterAutospacing="1"/>
                        <w:jc w:val="center"/>
                        <w:rPr>
                          <w:sz w:val="32"/>
                          <w:szCs w:val="3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noProof/>
                          <w:sz w:val="32"/>
                          <w:szCs w:val="3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drawing>
                          <wp:inline distT="0" distB="0" distL="0" distR="0" wp14:anchorId="0E725125" wp14:editId="5F20BB49">
                            <wp:extent cx="1943735" cy="1943735"/>
                            <wp:effectExtent l="0" t="0" r="1206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kimberlygambino/Desktop/20246280_1255022421273355_4636664279866045608_n.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43784" cy="1943784"/>
                                    </a:xfrm>
                                    <a:prstGeom prst="rect">
                                      <a:avLst/>
                                    </a:prstGeom>
                                    <a:noFill/>
                                    <a:ln>
                                      <a:noFill/>
                                    </a:ln>
                                  </pic:spPr>
                                </pic:pic>
                              </a:graphicData>
                            </a:graphic>
                          </wp:inline>
                        </w:drawing>
                      </w:r>
                    </w:p>
                  </w:txbxContent>
                </v:textbox>
                <w10:wrap anchorx="page"/>
              </v:rect>
            </w:pict>
          </mc:Fallback>
        </mc:AlternateContent>
      </w:r>
      <w:r w:rsidR="007767DE">
        <w:rPr>
          <w:noProof/>
        </w:rPr>
        <mc:AlternateContent>
          <mc:Choice Requires="wps">
            <w:drawing>
              <wp:anchor distT="0" distB="0" distL="114300" distR="114300" simplePos="0" relativeHeight="251658267" behindDoc="0" locked="0" layoutInCell="1" allowOverlap="1" wp14:anchorId="6786C27B" wp14:editId="36D4174A">
                <wp:simplePos x="0" y="0"/>
                <wp:positionH relativeFrom="page">
                  <wp:posOffset>320040</wp:posOffset>
                </wp:positionH>
                <wp:positionV relativeFrom="page">
                  <wp:posOffset>632460</wp:posOffset>
                </wp:positionV>
                <wp:extent cx="7158990" cy="1174750"/>
                <wp:effectExtent l="0" t="0" r="3810" b="19050"/>
                <wp:wrapTight wrapText="bothSides">
                  <wp:wrapPolygon edited="0">
                    <wp:start x="0" y="0"/>
                    <wp:lineTo x="0" y="21483"/>
                    <wp:lineTo x="21535" y="21483"/>
                    <wp:lineTo x="21535"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11747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34B441" w14:textId="77777777" w:rsidR="00D445F6" w:rsidRDefault="00D445F6" w:rsidP="006048E6">
                            <w:pPr>
                              <w:pStyle w:val="Title"/>
                            </w:pPr>
                            <w:r>
                              <w:t>HHRM NEWS</w:t>
                            </w:r>
                          </w:p>
                          <w:p w14:paraId="20F3DBAF" w14:textId="77777777" w:rsidR="00D445F6" w:rsidRDefault="00D445F6" w:rsidP="006048E6">
                            <w:pPr>
                              <w:pStyle w:val="Title"/>
                              <w:rPr>
                                <w:sz w:val="18"/>
                                <w:szCs w:val="18"/>
                              </w:rPr>
                            </w:pPr>
                          </w:p>
                          <w:p w14:paraId="463F99A6" w14:textId="77777777" w:rsidR="00D445F6" w:rsidRPr="006048E6" w:rsidRDefault="00D445F6" w:rsidP="006048E6">
                            <w:pPr>
                              <w:pStyle w:val="Title"/>
                              <w:rPr>
                                <w:sz w:val="18"/>
                                <w:szCs w:val="18"/>
                              </w:rPr>
                            </w:pPr>
                            <w:r>
                              <w:rPr>
                                <w:sz w:val="18"/>
                                <w:szCs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6C27B" id="_x0000_t202" coordsize="21600,21600" o:spt="202" path="m0,0l0,21600,21600,21600,21600,0xe">
                <v:stroke joinstyle="miter"/>
                <v:path gradientshapeok="t" o:connecttype="rect"/>
              </v:shapetype>
              <v:shape id="Text Box 167" o:spid="_x0000_s1027" type="#_x0000_t202" style="position:absolute;margin-left:25.2pt;margin-top:49.8pt;width:563.7pt;height:92.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" filled="f" stroked="f">
                <v:textbox inset="0,0,0,0">
                  <w:txbxContent>
                    <w:p w14:paraId="2034B441" w14:textId="77777777" w:rsidR="00D445F6" w:rsidRDefault="00D445F6" w:rsidP="006048E6">
                      <w:pPr>
                        <w:pStyle w:val="Title"/>
                      </w:pPr>
                      <w:r>
                        <w:t>HHRM NEWS</w:t>
                      </w:r>
                    </w:p>
                    <w:p w14:paraId="20F3DBAF" w14:textId="77777777" w:rsidR="00D445F6" w:rsidRDefault="00D445F6" w:rsidP="006048E6">
                      <w:pPr>
                        <w:pStyle w:val="Title"/>
                        <w:rPr>
                          <w:sz w:val="18"/>
                          <w:szCs w:val="18"/>
                        </w:rPr>
                      </w:pPr>
                    </w:p>
                    <w:p w14:paraId="463F99A6" w14:textId="77777777" w:rsidR="00D445F6" w:rsidRPr="006048E6" w:rsidRDefault="00D445F6" w:rsidP="006048E6">
                      <w:pPr>
                        <w:pStyle w:val="Title"/>
                        <w:rPr>
                          <w:sz w:val="18"/>
                          <w:szCs w:val="18"/>
                        </w:rPr>
                      </w:pPr>
                      <w:r>
                        <w:rPr>
                          <w:sz w:val="18"/>
                          <w:szCs w:val="18"/>
                        </w:rPr>
                        <w:t>P</w:t>
                      </w:r>
                    </w:p>
                  </w:txbxContent>
                </v:textbox>
                <w10:wrap type="tight" anchorx="page" anchory="page"/>
              </v:shape>
            </w:pict>
          </mc:Fallback>
        </mc:AlternateContent>
      </w:r>
      <w:r w:rsidR="007767DE">
        <w:rPr>
          <w:noProof/>
        </w:rPr>
        <mc:AlternateContent>
          <mc:Choice Requires="wps">
            <w:drawing>
              <wp:anchor distT="0" distB="0" distL="114300" distR="114300" simplePos="0" relativeHeight="251697232" behindDoc="0" locked="0" layoutInCell="1" allowOverlap="1" wp14:anchorId="3EE4D1AE" wp14:editId="6B6247C7">
                <wp:simplePos x="0" y="0"/>
                <wp:positionH relativeFrom="column">
                  <wp:posOffset>622935</wp:posOffset>
                </wp:positionH>
                <wp:positionV relativeFrom="paragraph">
                  <wp:posOffset>673100</wp:posOffset>
                </wp:positionV>
                <wp:extent cx="6629400" cy="31496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629400" cy="314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10F97F" w14:textId="018AAC05" w:rsidR="007767DE" w:rsidRDefault="007767DE">
                            <w:r>
                              <w:t xml:space="preserve">Founded by Revs. Jim &amp; Rose Marie Gaines &amp; Mrs. Florence E. </w:t>
                            </w:r>
                            <w:proofErr w:type="spellStart"/>
                            <w:r>
                              <w:t>Meringola</w:t>
                            </w:r>
                            <w:proofErr w:type="spellEnd"/>
                            <w:r>
                              <w:t xml:space="preserve"> 1965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D1AE" id="Text Box 41" o:spid="_x0000_s1028" type="#_x0000_t202" style="position:absolute;margin-left:49.05pt;margin-top:53pt;width:522pt;height:24.8pt;z-index:25169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" filled="f" stroked="f">
                <v:textbox>
                  <w:txbxContent>
                    <w:p w14:paraId="7E10F97F" w14:textId="018AAC05" w:rsidR="007767DE" w:rsidRDefault="007767DE">
                      <w:r>
                        <w:t xml:space="preserve">Founded by Revs. Jim &amp; Rose Marie Gaines &amp; Mrs. Florence E. </w:t>
                      </w:r>
                      <w:proofErr w:type="spellStart"/>
                      <w:r>
                        <w:t>Meringola</w:t>
                      </w:r>
                      <w:proofErr w:type="spellEnd"/>
                      <w:r>
                        <w:t xml:space="preserve"> 1965</w:t>
                      </w:r>
                    </w:p>
                  </w:txbxContent>
                </v:textbox>
                <w10:wrap type="square"/>
              </v:shape>
            </w:pict>
          </mc:Fallback>
        </mc:AlternateContent>
      </w:r>
      <w:r w:rsidR="00A51D78">
        <w:rPr>
          <w:noProof/>
        </w:rPr>
        <mc:AlternateContent>
          <mc:Choice Requires="wps">
            <w:drawing>
              <wp:anchor distT="0" distB="0" distL="114300" distR="114300" simplePos="0" relativeHeight="251658260" behindDoc="0" locked="0" layoutInCell="1" allowOverlap="1" wp14:anchorId="76F7C70D" wp14:editId="0166C417">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10D30D"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" strokecolor="#74b4f0 [3214]" strokeweight="3pt">
                <w10:wrap anchorx="page" anchory="page"/>
              </v:line>
            </w:pict>
          </mc:Fallback>
        </mc:AlternateContent>
      </w:r>
      <w:r w:rsidR="00231C75" w:rsidRPr="00CA4FD4">
        <w:rPr>
          <w:rFonts w:ascii="Century Gothic" w:hAnsi="Century Gothic" w:cs="Arial"/>
          <w:sz w:val="36"/>
          <w:szCs w:val="36"/>
        </w:rPr>
        <w:t xml:space="preserve">Back to School </w:t>
      </w:r>
      <w:r w:rsidR="00DA592F">
        <w:rPr>
          <w:rFonts w:ascii="Century Gothic" w:hAnsi="Century Gothic" w:cs="Arial"/>
          <w:sz w:val="36"/>
          <w:szCs w:val="36"/>
        </w:rPr>
        <w:t xml:space="preserve">Event </w:t>
      </w:r>
      <w:r w:rsidR="00231C75" w:rsidRPr="00CA4FD4">
        <w:rPr>
          <w:rFonts w:ascii="Century Gothic" w:hAnsi="Century Gothic" w:cs="Arial"/>
          <w:sz w:val="36"/>
          <w:szCs w:val="36"/>
        </w:rPr>
        <w:t>Success 2017</w:t>
      </w:r>
    </w:p>
    <w:p w14:paraId="202FDCEC" w14:textId="7C3C3337" w:rsidR="009C60DE" w:rsidRPr="0005574A" w:rsidRDefault="009E41C9" w:rsidP="009C60DE">
      <w:pPr>
        <w:rPr>
          <w:sz w:val="21"/>
          <w:szCs w:val="21"/>
        </w:rPr>
      </w:pPr>
      <w:r w:rsidRPr="0005574A">
        <w:rPr>
          <w:noProof/>
          <w:sz w:val="21"/>
          <w:szCs w:val="21"/>
        </w:rPr>
        <mc:AlternateContent>
          <mc:Choice Requires="wps">
            <w:drawing>
              <wp:anchor distT="0" distB="0" distL="114300" distR="114300" simplePos="0" relativeHeight="251698256" behindDoc="0" locked="0" layoutInCell="1" allowOverlap="1" wp14:anchorId="69F67585" wp14:editId="78C58C54">
                <wp:simplePos x="0" y="0"/>
                <wp:positionH relativeFrom="column">
                  <wp:posOffset>4051935</wp:posOffset>
                </wp:positionH>
                <wp:positionV relativeFrom="paragraph">
                  <wp:posOffset>1547495</wp:posOffset>
                </wp:positionV>
                <wp:extent cx="3048000" cy="3518535"/>
                <wp:effectExtent l="0" t="0" r="0" b="12065"/>
                <wp:wrapSquare wrapText="bothSides"/>
                <wp:docPr id="45" name="Text Box 45"/>
                <wp:cNvGraphicFramePr/>
                <a:graphic xmlns:a="http://schemas.openxmlformats.org/drawingml/2006/main">
                  <a:graphicData uri="http://schemas.microsoft.com/office/word/2010/wordprocessingShape">
                    <wps:wsp>
                      <wps:cNvSpPr txBox="1"/>
                      <wps:spPr>
                        <a:xfrm>
                          <a:off x="0" y="0"/>
                          <a:ext cx="3048000" cy="3518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0F1602" w14:textId="77777777" w:rsid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hint="eastAsia"/>
                                <w:color w:val="1D2129"/>
                                <w:spacing w:val="-2"/>
                                <w:sz w:val="20"/>
                                <w:szCs w:val="20"/>
                              </w:rPr>
                              <w:t>Baby Blessings at HHRM</w:t>
                            </w:r>
                            <w:r w:rsidRPr="00B908F6">
                              <w:rPr>
                                <w:rFonts w:ascii=".SFNSText-Regular" w:eastAsia=".SFNSText-Regular" w:hAnsi=".SFNSText-Regular" w:hint="eastAsia"/>
                                <w:color w:val="1D2129"/>
                                <w:spacing w:val="-2"/>
                                <w:sz w:val="20"/>
                                <w:szCs w:val="20"/>
                              </w:rPr>
                              <w:br/>
                              <w:t>Changing Little Lives"</w:t>
                            </w:r>
                            <w:r w:rsidRPr="00B908F6">
                              <w:rPr>
                                <w:rFonts w:ascii=".SFNSText-Regular" w:eastAsia=".SFNSText-Regular" w:hAnsi=".SFNSText-Regular" w:hint="eastAsia"/>
                                <w:color w:val="1D2129"/>
                                <w:spacing w:val="-2"/>
                                <w:sz w:val="20"/>
                                <w:szCs w:val="20"/>
                              </w:rPr>
                              <w:br/>
                            </w:r>
                            <w:r w:rsidRPr="00B908F6">
                              <w:rPr>
                                <w:rFonts w:ascii=".SFNSText-Regular" w:eastAsia=".SFNSText-Regular" w:hAnsi=".SFNSText-Regular"/>
                                <w:color w:val="1D2129"/>
                                <w:spacing w:val="-2"/>
                                <w:sz w:val="20"/>
                                <w:szCs w:val="20"/>
                              </w:rPr>
                              <w:t>Beginning September 20</w:t>
                            </w:r>
                            <w:r w:rsidRPr="00B908F6">
                              <w:rPr>
                                <w:rFonts w:ascii=".SFNSText-Regular" w:eastAsia=".SFNSText-Regular" w:hAnsi=".SFNSText-Regular"/>
                                <w:color w:val="1D2129"/>
                                <w:spacing w:val="-2"/>
                                <w:sz w:val="20"/>
                                <w:szCs w:val="20"/>
                                <w:vertAlign w:val="superscript"/>
                              </w:rPr>
                              <w:t>th</w:t>
                            </w:r>
                            <w:r w:rsidRPr="00B908F6">
                              <w:rPr>
                                <w:rFonts w:ascii=".SFNSText-Regular" w:eastAsia=".SFNSText-Regular" w:hAnsi=".SFNSText-Regular"/>
                                <w:color w:val="1D2129"/>
                                <w:spacing w:val="-2"/>
                                <w:sz w:val="20"/>
                                <w:szCs w:val="20"/>
                              </w:rPr>
                              <w:t xml:space="preserve">, once a month </w:t>
                            </w:r>
                            <w:r>
                              <w:rPr>
                                <w:rFonts w:ascii=".SFNSText-Regular" w:eastAsia=".SFNSText-Regular" w:hAnsi=".SFNSText-Regular"/>
                                <w:color w:val="1D2129"/>
                                <w:spacing w:val="-2"/>
                                <w:sz w:val="20"/>
                                <w:szCs w:val="20"/>
                              </w:rPr>
                              <w:t xml:space="preserve">on the third Wednesday of the month </w:t>
                            </w:r>
                            <w:r w:rsidRPr="00B908F6">
                              <w:rPr>
                                <w:rFonts w:ascii=".SFNSText-Regular" w:eastAsia=".SFNSText-Regular" w:hAnsi=".SFNSText-Regular" w:hint="eastAsia"/>
                                <w:color w:val="1D2129"/>
                                <w:spacing w:val="-2"/>
                                <w:sz w:val="20"/>
                                <w:szCs w:val="20"/>
                              </w:rPr>
                              <w:t>Moms from Huntington Township can come and receive baby items as available from our "baby pantry". It is our desire to help meet diaper and bab</w:t>
                            </w:r>
                            <w:r>
                              <w:rPr>
                                <w:rFonts w:ascii=".SFNSText-Regular" w:eastAsia=".SFNSText-Regular" w:hAnsi=".SFNSText-Regular" w:hint="eastAsia"/>
                                <w:color w:val="1D2129"/>
                                <w:spacing w:val="-2"/>
                                <w:sz w:val="20"/>
                                <w:szCs w:val="20"/>
                              </w:rPr>
                              <w:t xml:space="preserve">y supply needs in our community. </w:t>
                            </w:r>
                          </w:p>
                          <w:p w14:paraId="060DBAB3" w14:textId="77777777" w:rsid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hint="eastAsia"/>
                                <w:color w:val="1D2129"/>
                                <w:spacing w:val="-2"/>
                                <w:sz w:val="20"/>
                                <w:szCs w:val="20"/>
                              </w:rPr>
                              <w:t>A light lunch for moms desiring to attend will be served at 12:30pm and an inspirational devotional will be shared by one of our beautiful mission moms.</w:t>
                            </w:r>
                          </w:p>
                          <w:p w14:paraId="0DD56FD6" w14:textId="20A4B360" w:rsidR="00B908F6" w:rsidRP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color w:val="1D2129"/>
                                <w:spacing w:val="-2"/>
                                <w:sz w:val="20"/>
                                <w:szCs w:val="20"/>
                              </w:rPr>
                              <w:t>Donations of all sizes of</w:t>
                            </w:r>
                            <w:r w:rsidR="0041700D">
                              <w:rPr>
                                <w:rFonts w:ascii=".SFNSText-Regular" w:eastAsia=".SFNSText-Regular" w:hAnsi=".SFNSText-Regular"/>
                                <w:color w:val="1D2129"/>
                                <w:spacing w:val="-2"/>
                                <w:sz w:val="20"/>
                                <w:szCs w:val="20"/>
                              </w:rPr>
                              <w:t xml:space="preserve"> diapers and baby wipes are needed </w:t>
                            </w:r>
                            <w:r w:rsidRPr="00B908F6">
                              <w:rPr>
                                <w:rFonts w:ascii=".SFNSText-Regular" w:eastAsia=".SFNSText-Regular" w:hAnsi=".SFNSText-Regular"/>
                                <w:color w:val="1D2129"/>
                                <w:spacing w:val="-2"/>
                                <w:sz w:val="20"/>
                                <w:szCs w:val="20"/>
                              </w:rPr>
                              <w:t xml:space="preserve">and appreciated. $20.00 will buy almost 200 diapers on Amazon.com. </w:t>
                            </w:r>
                          </w:p>
                          <w:p w14:paraId="658752BB" w14:textId="741933B0" w:rsidR="00B908F6" w:rsidRPr="00B908F6" w:rsidRDefault="00B908F6" w:rsidP="00B908F6">
                            <w:pPr>
                              <w:spacing w:before="90" w:after="0"/>
                              <w:rPr>
                                <w:rFonts w:ascii=".SFNSText-Regular" w:eastAsia=".SFNSText-Regular" w:hAnsi=".SFNSText-Regular" w:cs="Times New Roman"/>
                                <w:color w:val="1D2129"/>
                                <w:spacing w:val="-2"/>
                                <w:sz w:val="20"/>
                                <w:szCs w:val="20"/>
                              </w:rPr>
                            </w:pPr>
                            <w:r w:rsidRPr="00B908F6">
                              <w:rPr>
                                <w:rFonts w:ascii=".SFNSText-Regular" w:eastAsia=".SFNSText-Regular" w:hAnsi=".SFNSText-Regular" w:cs="Times New Roman"/>
                                <w:color w:val="1D2129"/>
                                <w:spacing w:val="-2"/>
                                <w:sz w:val="20"/>
                                <w:szCs w:val="20"/>
                              </w:rPr>
                              <w:t>We are planning to give each mom who attends a week’s supp</w:t>
                            </w:r>
                            <w:r>
                              <w:rPr>
                                <w:rFonts w:ascii=".SFNSText-Regular" w:eastAsia=".SFNSText-Regular" w:hAnsi=".SFNSText-Regular" w:cs="Times New Roman"/>
                                <w:color w:val="1D2129"/>
                                <w:spacing w:val="-2"/>
                                <w:sz w:val="20"/>
                                <w:szCs w:val="20"/>
                              </w:rPr>
                              <w:t xml:space="preserve">ly of diapers and other items. </w:t>
                            </w:r>
                          </w:p>
                          <w:p w14:paraId="3EAEF78E" w14:textId="3F3F11A2" w:rsidR="009E41C9" w:rsidRDefault="009E4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7585" id="Text Box 45" o:spid="_x0000_s1029" type="#_x0000_t202" style="position:absolute;margin-left:319.05pt;margin-top:121.85pt;width:240pt;height:277.05pt;z-index:25169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" filled="f" stroked="f">
                <v:textbox>
                  <w:txbxContent>
                    <w:p w14:paraId="020F1602" w14:textId="77777777" w:rsid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hint="eastAsia"/>
                          <w:color w:val="1D2129"/>
                          <w:spacing w:val="-2"/>
                          <w:sz w:val="20"/>
                          <w:szCs w:val="20"/>
                        </w:rPr>
                        <w:t>Baby Blessings at HHRM</w:t>
                      </w:r>
                      <w:r w:rsidRPr="00B908F6">
                        <w:rPr>
                          <w:rFonts w:ascii=".SFNSText-Regular" w:eastAsia=".SFNSText-Regular" w:hAnsi=".SFNSText-Regular" w:hint="eastAsia"/>
                          <w:color w:val="1D2129"/>
                          <w:spacing w:val="-2"/>
                          <w:sz w:val="20"/>
                          <w:szCs w:val="20"/>
                        </w:rPr>
                        <w:br/>
                        <w:t>Changing Little Lives"</w:t>
                      </w:r>
                      <w:r w:rsidRPr="00B908F6">
                        <w:rPr>
                          <w:rFonts w:ascii=".SFNSText-Regular" w:eastAsia=".SFNSText-Regular" w:hAnsi=".SFNSText-Regular" w:hint="eastAsia"/>
                          <w:color w:val="1D2129"/>
                          <w:spacing w:val="-2"/>
                          <w:sz w:val="20"/>
                          <w:szCs w:val="20"/>
                        </w:rPr>
                        <w:br/>
                      </w:r>
                      <w:r w:rsidRPr="00B908F6">
                        <w:rPr>
                          <w:rFonts w:ascii=".SFNSText-Regular" w:eastAsia=".SFNSText-Regular" w:hAnsi=".SFNSText-Regular"/>
                          <w:color w:val="1D2129"/>
                          <w:spacing w:val="-2"/>
                          <w:sz w:val="20"/>
                          <w:szCs w:val="20"/>
                        </w:rPr>
                        <w:t>Beginning September 20</w:t>
                      </w:r>
                      <w:r w:rsidRPr="00B908F6">
                        <w:rPr>
                          <w:rFonts w:ascii=".SFNSText-Regular" w:eastAsia=".SFNSText-Regular" w:hAnsi=".SFNSText-Regular"/>
                          <w:color w:val="1D2129"/>
                          <w:spacing w:val="-2"/>
                          <w:sz w:val="20"/>
                          <w:szCs w:val="20"/>
                          <w:vertAlign w:val="superscript"/>
                        </w:rPr>
                        <w:t>th</w:t>
                      </w:r>
                      <w:r w:rsidRPr="00B908F6">
                        <w:rPr>
                          <w:rFonts w:ascii=".SFNSText-Regular" w:eastAsia=".SFNSText-Regular" w:hAnsi=".SFNSText-Regular"/>
                          <w:color w:val="1D2129"/>
                          <w:spacing w:val="-2"/>
                          <w:sz w:val="20"/>
                          <w:szCs w:val="20"/>
                        </w:rPr>
                        <w:t xml:space="preserve">, once a month </w:t>
                      </w:r>
                      <w:r>
                        <w:rPr>
                          <w:rFonts w:ascii=".SFNSText-Regular" w:eastAsia=".SFNSText-Regular" w:hAnsi=".SFNSText-Regular"/>
                          <w:color w:val="1D2129"/>
                          <w:spacing w:val="-2"/>
                          <w:sz w:val="20"/>
                          <w:szCs w:val="20"/>
                        </w:rPr>
                        <w:t xml:space="preserve">on the third Wednesday of the month </w:t>
                      </w:r>
                      <w:r w:rsidRPr="00B908F6">
                        <w:rPr>
                          <w:rFonts w:ascii=".SFNSText-Regular" w:eastAsia=".SFNSText-Regular" w:hAnsi=".SFNSText-Regular" w:hint="eastAsia"/>
                          <w:color w:val="1D2129"/>
                          <w:spacing w:val="-2"/>
                          <w:sz w:val="20"/>
                          <w:szCs w:val="20"/>
                        </w:rPr>
                        <w:t>Moms from Huntington Township can come and receive baby items as available from our "baby pantry". It is our desire to help meet diaper and bab</w:t>
                      </w:r>
                      <w:r>
                        <w:rPr>
                          <w:rFonts w:ascii=".SFNSText-Regular" w:eastAsia=".SFNSText-Regular" w:hAnsi=".SFNSText-Regular" w:hint="eastAsia"/>
                          <w:color w:val="1D2129"/>
                          <w:spacing w:val="-2"/>
                          <w:sz w:val="20"/>
                          <w:szCs w:val="20"/>
                        </w:rPr>
                        <w:t xml:space="preserve">y supply needs in our community. </w:t>
                      </w:r>
                    </w:p>
                    <w:p w14:paraId="060DBAB3" w14:textId="77777777" w:rsid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hint="eastAsia"/>
                          <w:color w:val="1D2129"/>
                          <w:spacing w:val="-2"/>
                          <w:sz w:val="20"/>
                          <w:szCs w:val="20"/>
                        </w:rPr>
                        <w:t>A light lunch for moms desiring to attend will be served at 12:30pm and an inspirational devotional will be shared by one of our beautiful mission moms.</w:t>
                      </w:r>
                    </w:p>
                    <w:p w14:paraId="0DD56FD6" w14:textId="20A4B360" w:rsidR="00B908F6" w:rsidRPr="00B908F6" w:rsidRDefault="00B908F6" w:rsidP="00B908F6">
                      <w:pPr>
                        <w:pStyle w:val="NormalWeb"/>
                        <w:spacing w:before="0" w:beforeAutospacing="0" w:after="90" w:afterAutospacing="0"/>
                        <w:jc w:val="center"/>
                        <w:rPr>
                          <w:rFonts w:ascii=".SFNSText-Regular" w:eastAsia=".SFNSText-Regular" w:hAnsi=".SFNSText-Regular"/>
                          <w:color w:val="1D2129"/>
                          <w:spacing w:val="-2"/>
                          <w:sz w:val="20"/>
                          <w:szCs w:val="20"/>
                        </w:rPr>
                      </w:pPr>
                      <w:r w:rsidRPr="00B908F6">
                        <w:rPr>
                          <w:rFonts w:ascii=".SFNSText-Regular" w:eastAsia=".SFNSText-Regular" w:hAnsi=".SFNSText-Regular"/>
                          <w:color w:val="1D2129"/>
                          <w:spacing w:val="-2"/>
                          <w:sz w:val="20"/>
                          <w:szCs w:val="20"/>
                        </w:rPr>
                        <w:t>Donations of all sizes of</w:t>
                      </w:r>
                      <w:r w:rsidR="0041700D">
                        <w:rPr>
                          <w:rFonts w:ascii=".SFNSText-Regular" w:eastAsia=".SFNSText-Regular" w:hAnsi=".SFNSText-Regular"/>
                          <w:color w:val="1D2129"/>
                          <w:spacing w:val="-2"/>
                          <w:sz w:val="20"/>
                          <w:szCs w:val="20"/>
                        </w:rPr>
                        <w:t xml:space="preserve"> diapers and baby wipes are needed </w:t>
                      </w:r>
                      <w:r w:rsidRPr="00B908F6">
                        <w:rPr>
                          <w:rFonts w:ascii=".SFNSText-Regular" w:eastAsia=".SFNSText-Regular" w:hAnsi=".SFNSText-Regular"/>
                          <w:color w:val="1D2129"/>
                          <w:spacing w:val="-2"/>
                          <w:sz w:val="20"/>
                          <w:szCs w:val="20"/>
                        </w:rPr>
                        <w:t xml:space="preserve">and appreciated. $20.00 will buy almost 200 diapers on Amazon.com. </w:t>
                      </w:r>
                    </w:p>
                    <w:p w14:paraId="658752BB" w14:textId="741933B0" w:rsidR="00B908F6" w:rsidRPr="00B908F6" w:rsidRDefault="00B908F6" w:rsidP="00B908F6">
                      <w:pPr>
                        <w:spacing w:before="90" w:after="0"/>
                        <w:rPr>
                          <w:rFonts w:ascii=".SFNSText-Regular" w:eastAsia=".SFNSText-Regular" w:hAnsi=".SFNSText-Regular" w:cs="Times New Roman"/>
                          <w:color w:val="1D2129"/>
                          <w:spacing w:val="-2"/>
                          <w:sz w:val="20"/>
                          <w:szCs w:val="20"/>
                        </w:rPr>
                      </w:pPr>
                      <w:r w:rsidRPr="00B908F6">
                        <w:rPr>
                          <w:rFonts w:ascii=".SFNSText-Regular" w:eastAsia=".SFNSText-Regular" w:hAnsi=".SFNSText-Regular" w:cs="Times New Roman"/>
                          <w:color w:val="1D2129"/>
                          <w:spacing w:val="-2"/>
                          <w:sz w:val="20"/>
                          <w:szCs w:val="20"/>
                        </w:rPr>
                        <w:t>We are planning to give each mom who attends a week’s supp</w:t>
                      </w:r>
                      <w:r>
                        <w:rPr>
                          <w:rFonts w:ascii=".SFNSText-Regular" w:eastAsia=".SFNSText-Regular" w:hAnsi=".SFNSText-Regular" w:cs="Times New Roman"/>
                          <w:color w:val="1D2129"/>
                          <w:spacing w:val="-2"/>
                          <w:sz w:val="20"/>
                          <w:szCs w:val="20"/>
                        </w:rPr>
                        <w:t xml:space="preserve">ly of diapers and other items. </w:t>
                      </w:r>
                    </w:p>
                    <w:p w14:paraId="3EAEF78E" w14:textId="3F3F11A2" w:rsidR="009E41C9" w:rsidRDefault="009E41C9"/>
                  </w:txbxContent>
                </v:textbox>
                <w10:wrap type="square"/>
              </v:shape>
            </w:pict>
          </mc:Fallback>
        </mc:AlternateContent>
      </w:r>
      <w:r w:rsidR="007767DE" w:rsidRPr="0005574A">
        <w:rPr>
          <w:noProof/>
          <w:sz w:val="21"/>
          <w:szCs w:val="21"/>
        </w:rPr>
        <w:drawing>
          <wp:inline distT="0" distB="0" distL="0" distR="0" wp14:anchorId="5947A281" wp14:editId="5C01403D">
            <wp:extent cx="3417758" cy="2563319"/>
            <wp:effectExtent l="0" t="0" r="1143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kimberlygambino/Desktop/20257982_1345477315549197_5197053545666924932_n.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bwMode="auto">
                    <a:xfrm>
                      <a:off x="0" y="0"/>
                      <a:ext cx="3417758" cy="2563319"/>
                    </a:xfrm>
                    <a:prstGeom prst="rect">
                      <a:avLst/>
                    </a:prstGeom>
                    <a:noFill/>
                    <a:ln>
                      <a:noFill/>
                    </a:ln>
                  </pic:spPr>
                </pic:pic>
              </a:graphicData>
            </a:graphic>
          </wp:inline>
        </w:drawing>
      </w:r>
    </w:p>
    <w:p w14:paraId="7867958C" w14:textId="0C7EEC4E" w:rsidR="00C65B52" w:rsidRPr="0005574A" w:rsidRDefault="003C3016" w:rsidP="0005574A">
      <w:pPr>
        <w:rPr>
          <w:sz w:val="21"/>
          <w:szCs w:val="21"/>
        </w:rPr>
      </w:pPr>
      <w:r w:rsidRPr="0005574A">
        <w:rPr>
          <w:sz w:val="21"/>
          <w:szCs w:val="21"/>
        </w:rPr>
        <w:t>Our annual Back to School new backpack and school supply distribution was one of our best ever! Over 350 local children were blessed with beautiful</w:t>
      </w:r>
      <w:r w:rsidR="0005574A" w:rsidRPr="0005574A">
        <w:rPr>
          <w:sz w:val="21"/>
          <w:szCs w:val="21"/>
        </w:rPr>
        <w:t xml:space="preserve">, </w:t>
      </w:r>
      <w:r w:rsidRPr="0005574A">
        <w:rPr>
          <w:sz w:val="21"/>
          <w:szCs w:val="21"/>
        </w:rPr>
        <w:t xml:space="preserve">new backpacks filled with school supplies for their specific grades. </w:t>
      </w:r>
    </w:p>
    <w:p w14:paraId="209692DD" w14:textId="7E663098" w:rsidR="009346DC" w:rsidRDefault="006E136C" w:rsidP="0041700D">
      <w:pPr>
        <w:spacing w:after="0"/>
        <w:rPr>
          <w:sz w:val="21"/>
          <w:szCs w:val="21"/>
        </w:rPr>
      </w:pPr>
      <w:r>
        <w:rPr>
          <w:sz w:val="21"/>
          <w:szCs w:val="21"/>
        </w:rPr>
        <w:t xml:space="preserve">The young lady, </w:t>
      </w:r>
      <w:proofErr w:type="spellStart"/>
      <w:r>
        <w:rPr>
          <w:sz w:val="21"/>
          <w:szCs w:val="21"/>
        </w:rPr>
        <w:t>Maleeha</w:t>
      </w:r>
      <w:proofErr w:type="spellEnd"/>
      <w:r>
        <w:rPr>
          <w:sz w:val="21"/>
          <w:szCs w:val="21"/>
        </w:rPr>
        <w:t xml:space="preserve"> </w:t>
      </w:r>
      <w:proofErr w:type="spellStart"/>
      <w:r w:rsidR="00487BAD">
        <w:rPr>
          <w:sz w:val="21"/>
          <w:szCs w:val="21"/>
        </w:rPr>
        <w:t>Vij</w:t>
      </w:r>
      <w:proofErr w:type="spellEnd"/>
      <w:r w:rsidR="00487BAD">
        <w:rPr>
          <w:sz w:val="21"/>
          <w:szCs w:val="21"/>
        </w:rPr>
        <w:t xml:space="preserve">, pictured with her mom and brother </w:t>
      </w:r>
      <w:r w:rsidR="0005574A" w:rsidRPr="0005574A">
        <w:rPr>
          <w:sz w:val="21"/>
          <w:szCs w:val="21"/>
        </w:rPr>
        <w:t xml:space="preserve">wanted to make a difference for </w:t>
      </w:r>
      <w:r w:rsidR="00487BAD">
        <w:rPr>
          <w:sz w:val="21"/>
          <w:szCs w:val="21"/>
        </w:rPr>
        <w:t xml:space="preserve">others this summer and she did by </w:t>
      </w:r>
      <w:r w:rsidR="0005574A" w:rsidRPr="0005574A">
        <w:rPr>
          <w:sz w:val="21"/>
          <w:szCs w:val="21"/>
        </w:rPr>
        <w:t>collecting the school supplies you see pictur</w:t>
      </w:r>
      <w:r w:rsidR="009346DC">
        <w:rPr>
          <w:sz w:val="21"/>
          <w:szCs w:val="21"/>
        </w:rPr>
        <w:t xml:space="preserve">ed here. There were </w:t>
      </w:r>
      <w:r w:rsidR="0005574A" w:rsidRPr="0005574A">
        <w:rPr>
          <w:sz w:val="21"/>
          <w:szCs w:val="21"/>
        </w:rPr>
        <w:t>enough to f</w:t>
      </w:r>
      <w:r w:rsidR="00CA4FD4">
        <w:rPr>
          <w:sz w:val="21"/>
          <w:szCs w:val="21"/>
        </w:rPr>
        <w:t>ill over 60 backpacks with the</w:t>
      </w:r>
      <w:r w:rsidR="0005574A" w:rsidRPr="0005574A">
        <w:rPr>
          <w:sz w:val="21"/>
          <w:szCs w:val="21"/>
        </w:rPr>
        <w:t xml:space="preserve"> needed supplies and some extra items. What an amazing job!</w:t>
      </w:r>
      <w:r w:rsidR="00487BAD">
        <w:rPr>
          <w:sz w:val="21"/>
          <w:szCs w:val="21"/>
        </w:rPr>
        <w:t xml:space="preserve"> </w:t>
      </w:r>
    </w:p>
    <w:p w14:paraId="7A75045B" w14:textId="77777777" w:rsidR="009346DC" w:rsidRDefault="009346DC" w:rsidP="0041700D">
      <w:pPr>
        <w:spacing w:after="0"/>
        <w:rPr>
          <w:sz w:val="21"/>
          <w:szCs w:val="21"/>
        </w:rPr>
      </w:pPr>
    </w:p>
    <w:p w14:paraId="3D954E7D" w14:textId="6C44C7A2" w:rsidR="0041700D" w:rsidRDefault="00487BAD" w:rsidP="0041700D">
      <w:pPr>
        <w:spacing w:after="0"/>
        <w:rPr>
          <w:sz w:val="21"/>
          <w:szCs w:val="21"/>
        </w:rPr>
      </w:pPr>
      <w:r>
        <w:rPr>
          <w:sz w:val="21"/>
          <w:szCs w:val="21"/>
        </w:rPr>
        <w:t xml:space="preserve">Many others helped to fill our </w:t>
      </w:r>
      <w:r w:rsidR="0041700D">
        <w:rPr>
          <w:sz w:val="21"/>
          <w:szCs w:val="21"/>
        </w:rPr>
        <w:t>backpacks this year. St. Peter’s Lutheran Church of Huntington Station did an incredible job wi</w:t>
      </w:r>
      <w:r w:rsidR="00A01BD8">
        <w:rPr>
          <w:sz w:val="21"/>
          <w:szCs w:val="21"/>
        </w:rPr>
        <w:t>th their supply drive this year</w:t>
      </w:r>
      <w:r w:rsidR="0041700D">
        <w:rPr>
          <w:sz w:val="21"/>
          <w:szCs w:val="21"/>
        </w:rPr>
        <w:t xml:space="preserve">. </w:t>
      </w:r>
      <w:r w:rsidR="009346DC">
        <w:rPr>
          <w:sz w:val="21"/>
          <w:szCs w:val="21"/>
        </w:rPr>
        <w:t>We were so happy to have the Huntington Crescent Club make a gen</w:t>
      </w:r>
      <w:r w:rsidR="00A01BD8">
        <w:rPr>
          <w:sz w:val="21"/>
          <w:szCs w:val="21"/>
        </w:rPr>
        <w:t>erous donation of new supplies and backpacks t</w:t>
      </w:r>
      <w:r w:rsidR="002D5FA2">
        <w:rPr>
          <w:sz w:val="21"/>
          <w:szCs w:val="21"/>
        </w:rPr>
        <w:t xml:space="preserve">o help our efforts this year. </w:t>
      </w:r>
    </w:p>
    <w:p w14:paraId="6CABC5DA" w14:textId="77777777" w:rsidR="0041700D" w:rsidRDefault="0041700D" w:rsidP="0041700D">
      <w:pPr>
        <w:spacing w:after="0"/>
        <w:rPr>
          <w:sz w:val="21"/>
          <w:szCs w:val="21"/>
        </w:rPr>
      </w:pPr>
    </w:p>
    <w:p w14:paraId="35BB3CD4" w14:textId="4145D4D0" w:rsidR="009346DC" w:rsidRDefault="002D5FA2" w:rsidP="0041700D">
      <w:pPr>
        <w:spacing w:after="0"/>
        <w:rPr>
          <w:sz w:val="21"/>
          <w:szCs w:val="21"/>
        </w:rPr>
      </w:pPr>
      <w:r>
        <w:rPr>
          <w:sz w:val="21"/>
          <w:szCs w:val="21"/>
        </w:rPr>
        <w:t xml:space="preserve">Kind people </w:t>
      </w:r>
      <w:r w:rsidR="0041700D">
        <w:rPr>
          <w:sz w:val="21"/>
          <w:szCs w:val="21"/>
        </w:rPr>
        <w:t>who saw our sign</w:t>
      </w:r>
      <w:r w:rsidR="00A01BD8">
        <w:rPr>
          <w:sz w:val="21"/>
          <w:szCs w:val="21"/>
        </w:rPr>
        <w:t xml:space="preserve"> or heard about our event</w:t>
      </w:r>
      <w:r w:rsidR="00E41238">
        <w:rPr>
          <w:sz w:val="21"/>
          <w:szCs w:val="21"/>
        </w:rPr>
        <w:t xml:space="preserve"> online</w:t>
      </w:r>
      <w:r w:rsidR="0041700D">
        <w:rPr>
          <w:sz w:val="21"/>
          <w:szCs w:val="21"/>
        </w:rPr>
        <w:t xml:space="preserve"> came and brought small and large donations of school supplies an</w:t>
      </w:r>
      <w:r w:rsidR="009346DC">
        <w:rPr>
          <w:sz w:val="21"/>
          <w:szCs w:val="21"/>
        </w:rPr>
        <w:t xml:space="preserve">d </w:t>
      </w:r>
      <w:r w:rsidR="0041700D">
        <w:rPr>
          <w:sz w:val="21"/>
          <w:szCs w:val="21"/>
        </w:rPr>
        <w:t>with funds</w:t>
      </w:r>
      <w:r>
        <w:rPr>
          <w:sz w:val="21"/>
          <w:szCs w:val="21"/>
        </w:rPr>
        <w:t xml:space="preserve"> that we</w:t>
      </w:r>
      <w:r w:rsidR="0041700D">
        <w:rPr>
          <w:sz w:val="21"/>
          <w:szCs w:val="21"/>
        </w:rPr>
        <w:t xml:space="preserve"> raised we were able to go out and purchase additional needed items.</w:t>
      </w:r>
      <w:r w:rsidR="00E41238">
        <w:rPr>
          <w:sz w:val="21"/>
          <w:szCs w:val="21"/>
        </w:rPr>
        <w:t xml:space="preserve"> </w:t>
      </w:r>
    </w:p>
    <w:p w14:paraId="4834BE02" w14:textId="747B5D13" w:rsidR="009C60DE" w:rsidRDefault="00E41238" w:rsidP="0041700D">
      <w:pPr>
        <w:spacing w:after="0"/>
        <w:rPr>
          <w:sz w:val="21"/>
          <w:szCs w:val="21"/>
        </w:rPr>
      </w:pPr>
      <w:r>
        <w:rPr>
          <w:sz w:val="21"/>
          <w:szCs w:val="21"/>
        </w:rPr>
        <w:t xml:space="preserve">Many different people came together to help pack the backpacks and to organize them for distribution. </w:t>
      </w:r>
      <w:r w:rsidR="00A01BD8">
        <w:rPr>
          <w:sz w:val="21"/>
          <w:szCs w:val="21"/>
        </w:rPr>
        <w:t xml:space="preserve">Everyone working together made a big job go very smoothly and seamlessly. </w:t>
      </w:r>
    </w:p>
    <w:p w14:paraId="4878ACFD" w14:textId="77777777" w:rsidR="009346DC" w:rsidRDefault="009346DC" w:rsidP="0041700D">
      <w:pPr>
        <w:spacing w:after="0"/>
        <w:rPr>
          <w:sz w:val="21"/>
          <w:szCs w:val="21"/>
        </w:rPr>
      </w:pPr>
    </w:p>
    <w:p w14:paraId="69CD0221" w14:textId="7C0F9158" w:rsidR="009346DC" w:rsidRPr="0041700D" w:rsidRDefault="009346DC" w:rsidP="0041700D">
      <w:pPr>
        <w:spacing w:after="0"/>
        <w:rPr>
          <w:sz w:val="21"/>
          <w:szCs w:val="21"/>
        </w:rPr>
      </w:pPr>
      <w:r>
        <w:rPr>
          <w:sz w:val="21"/>
          <w:szCs w:val="21"/>
        </w:rPr>
        <w:t>The day of the distribution was a really beautiful day. God ble</w:t>
      </w:r>
      <w:r w:rsidR="002D5FA2">
        <w:rPr>
          <w:sz w:val="21"/>
          <w:szCs w:val="21"/>
        </w:rPr>
        <w:t>ssed us with beautiful weather, Chick Fil A, new toys and snow cones. Does summer get any better than that for kids? Chick Fil A of Commack generously donated our lunch, TTPM (Toys, Tots, Pets &amp; More) of Manhattan donated 40 new toys which were given to the children via a free raffle that was so much fun. You can watch a video of our event</w:t>
      </w:r>
      <w:r w:rsidR="00A01BD8">
        <w:rPr>
          <w:sz w:val="21"/>
          <w:szCs w:val="21"/>
        </w:rPr>
        <w:t xml:space="preserve"> on </w:t>
      </w:r>
      <w:proofErr w:type="spellStart"/>
      <w:r w:rsidR="00A01BD8">
        <w:rPr>
          <w:sz w:val="21"/>
          <w:szCs w:val="21"/>
        </w:rPr>
        <w:t>Youtube</w:t>
      </w:r>
      <w:proofErr w:type="spellEnd"/>
      <w:r w:rsidR="00A01BD8">
        <w:rPr>
          <w:sz w:val="21"/>
          <w:szCs w:val="21"/>
        </w:rPr>
        <w:t xml:space="preserve"> HHRM’s Back to School Event 2017. We are so happy that we were able to give these children a wonderful start to their school year. Thank you!</w:t>
      </w:r>
    </w:p>
    <w:p w14:paraId="5AFD4CE3" w14:textId="7A71452B" w:rsidR="00FC6225" w:rsidRDefault="00FC6225" w:rsidP="00D059F5">
      <w:r>
        <w:rPr>
          <w:noProof/>
        </w:rPr>
        <w:lastRenderedPageBreak/>
        <mc:AlternateContent>
          <mc:Choice Requires="wps">
            <w:drawing>
              <wp:anchor distT="0" distB="0" distL="114300" distR="114300" simplePos="0" relativeHeight="251660368" behindDoc="0" locked="0" layoutInCell="1" allowOverlap="1" wp14:anchorId="0D314CAA" wp14:editId="0D762A76">
                <wp:simplePos x="0" y="0"/>
                <wp:positionH relativeFrom="page">
                  <wp:posOffset>395605</wp:posOffset>
                </wp:positionH>
                <wp:positionV relativeFrom="page">
                  <wp:posOffset>431800</wp:posOffset>
                </wp:positionV>
                <wp:extent cx="6858000" cy="14071600"/>
                <wp:effectExtent l="0" t="0" r="0" b="0"/>
                <wp:wrapThrough wrapText="bothSides">
                  <wp:wrapPolygon edited="0">
                    <wp:start x="80" y="0"/>
                    <wp:lineTo x="80" y="21561"/>
                    <wp:lineTo x="21440" y="21561"/>
                    <wp:lineTo x="21440" y="0"/>
                    <wp:lineTo x="80" y="0"/>
                  </wp:wrapPolygon>
                </wp:wrapThrough>
                <wp:docPr id="283" name="Text Box 283"/>
                <wp:cNvGraphicFramePr/>
                <a:graphic xmlns:a="http://schemas.openxmlformats.org/drawingml/2006/main">
                  <a:graphicData uri="http://schemas.microsoft.com/office/word/2010/wordprocessingShape">
                    <wps:wsp>
                      <wps:cNvSpPr txBox="1"/>
                      <wps:spPr>
                        <a:xfrm>
                          <a:off x="0" y="0"/>
                          <a:ext cx="6858000" cy="14071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CB980B" w14:textId="77777777" w:rsidR="00D445F6" w:rsidRDefault="00D445F6"/>
                          <w:p w14:paraId="25A48ED9" w14:textId="3D50B170" w:rsidR="00487BAD" w:rsidRPr="000A3E2E" w:rsidRDefault="00487BAD" w:rsidP="00487BAD">
                            <w:pPr>
                              <w:rPr>
                                <w:sz w:val="22"/>
                                <w:szCs w:val="22"/>
                              </w:rPr>
                            </w:pPr>
                            <w:r w:rsidRPr="000A3E2E">
                              <w:rPr>
                                <w:sz w:val="22"/>
                                <w:szCs w:val="22"/>
                              </w:rPr>
                              <w:t>September 5, 2017</w:t>
                            </w:r>
                          </w:p>
                          <w:p w14:paraId="314F16CC" w14:textId="5BB3F5E5" w:rsidR="00487BAD" w:rsidRPr="000A3E2E" w:rsidRDefault="00487BAD" w:rsidP="00487BAD">
                            <w:pPr>
                              <w:rPr>
                                <w:sz w:val="22"/>
                                <w:szCs w:val="22"/>
                              </w:rPr>
                            </w:pPr>
                            <w:r w:rsidRPr="000A3E2E">
                              <w:rPr>
                                <w:sz w:val="22"/>
                                <w:szCs w:val="22"/>
                              </w:rPr>
                              <w:t xml:space="preserve">Dear Family, Friends and Mission Partners, </w:t>
                            </w:r>
                          </w:p>
                          <w:p w14:paraId="21ED34B9" w14:textId="240C7194" w:rsidR="00487BAD" w:rsidRPr="000A3E2E" w:rsidRDefault="00487BAD" w:rsidP="00487BAD">
                            <w:pPr>
                              <w:rPr>
                                <w:sz w:val="22"/>
                                <w:szCs w:val="22"/>
                              </w:rPr>
                            </w:pPr>
                            <w:r w:rsidRPr="000A3E2E">
                              <w:rPr>
                                <w:sz w:val="22"/>
                                <w:szCs w:val="22"/>
                              </w:rPr>
                              <w:t xml:space="preserve">Is it really possible that we are in the first days of September already? Where did summer go? </w:t>
                            </w:r>
                          </w:p>
                          <w:p w14:paraId="564E532D" w14:textId="4F4DEB4F" w:rsidR="00A01BD8" w:rsidRPr="000A3E2E" w:rsidRDefault="00487BAD" w:rsidP="00487BAD">
                            <w:pPr>
                              <w:rPr>
                                <w:sz w:val="22"/>
                                <w:szCs w:val="22"/>
                              </w:rPr>
                            </w:pPr>
                            <w:r w:rsidRPr="000A3E2E">
                              <w:rPr>
                                <w:sz w:val="22"/>
                                <w:szCs w:val="22"/>
                              </w:rPr>
                              <w:t xml:space="preserve">I was wondering what the first summer at HHRM without my mom would be like, Well, it was </w:t>
                            </w:r>
                            <w:r w:rsidR="00A01BD8" w:rsidRPr="000A3E2E">
                              <w:rPr>
                                <w:sz w:val="22"/>
                                <w:szCs w:val="22"/>
                              </w:rPr>
                              <w:t xml:space="preserve">  very </w:t>
                            </w:r>
                            <w:r w:rsidR="00EF1DA1" w:rsidRPr="000A3E2E">
                              <w:rPr>
                                <w:sz w:val="22"/>
                                <w:szCs w:val="22"/>
                              </w:rPr>
                              <w:t>busy and I guess that’s a good thing. I</w:t>
                            </w:r>
                            <w:r w:rsidR="00574274" w:rsidRPr="000A3E2E">
                              <w:rPr>
                                <w:sz w:val="22"/>
                                <w:szCs w:val="22"/>
                              </w:rPr>
                              <w:t xml:space="preserve"> remembered last summer and all the work </w:t>
                            </w:r>
                            <w:r w:rsidR="00EF1DA1" w:rsidRPr="000A3E2E">
                              <w:rPr>
                                <w:sz w:val="22"/>
                                <w:szCs w:val="22"/>
                              </w:rPr>
                              <w:t>that we accomplished</w:t>
                            </w:r>
                            <w:r w:rsidR="00DA592F" w:rsidRPr="000A3E2E">
                              <w:rPr>
                                <w:sz w:val="22"/>
                                <w:szCs w:val="22"/>
                              </w:rPr>
                              <w:t xml:space="preserve"> together.</w:t>
                            </w:r>
                            <w:r w:rsidR="00EF1DA1" w:rsidRPr="000A3E2E">
                              <w:rPr>
                                <w:sz w:val="22"/>
                                <w:szCs w:val="22"/>
                              </w:rPr>
                              <w:t xml:space="preserve"> I miss her but I continue</w:t>
                            </w:r>
                            <w:r w:rsidR="00DA592F" w:rsidRPr="000A3E2E">
                              <w:rPr>
                                <w:sz w:val="22"/>
                                <w:szCs w:val="22"/>
                              </w:rPr>
                              <w:t xml:space="preserve"> on as s</w:t>
                            </w:r>
                            <w:r w:rsidR="00EF1DA1" w:rsidRPr="000A3E2E">
                              <w:rPr>
                                <w:sz w:val="22"/>
                                <w:szCs w:val="22"/>
                              </w:rPr>
                              <w:t>he and dad would want and expect and as God has truly placed a desire in my heart to do</w:t>
                            </w:r>
                            <w:r w:rsidR="00DA592F" w:rsidRPr="000A3E2E">
                              <w:rPr>
                                <w:sz w:val="22"/>
                                <w:szCs w:val="22"/>
                              </w:rPr>
                              <w:t>.</w:t>
                            </w:r>
                            <w:r w:rsidR="00EF1DA1" w:rsidRPr="000A3E2E">
                              <w:rPr>
                                <w:sz w:val="22"/>
                                <w:szCs w:val="22"/>
                              </w:rPr>
                              <w:t xml:space="preserve"> When Mom</w:t>
                            </w:r>
                            <w:r w:rsidR="00DA592F" w:rsidRPr="000A3E2E">
                              <w:rPr>
                                <w:sz w:val="22"/>
                                <w:szCs w:val="22"/>
                              </w:rPr>
                              <w:t xml:space="preserve"> was in the hospital she said, “Don’t waste your energy crying. You have a lot of work ahead.</w:t>
                            </w:r>
                            <w:r w:rsidR="00EF1DA1" w:rsidRPr="000A3E2E">
                              <w:rPr>
                                <w:sz w:val="22"/>
                                <w:szCs w:val="22"/>
                              </w:rPr>
                              <w:t xml:space="preserve">” </w:t>
                            </w:r>
                            <w:r w:rsidR="00DA592F" w:rsidRPr="000A3E2E">
                              <w:rPr>
                                <w:sz w:val="22"/>
                                <w:szCs w:val="22"/>
                              </w:rPr>
                              <w:t>She knew.</w:t>
                            </w:r>
                            <w:r w:rsidR="00A01BD8" w:rsidRPr="000A3E2E">
                              <w:rPr>
                                <w:sz w:val="22"/>
                                <w:szCs w:val="22"/>
                              </w:rPr>
                              <w:t xml:space="preserve"> The work at HHRM fills my heart with joy just knowing that we are shari</w:t>
                            </w:r>
                            <w:r w:rsidR="00EF1DA1" w:rsidRPr="000A3E2E">
                              <w:rPr>
                                <w:sz w:val="22"/>
                                <w:szCs w:val="22"/>
                              </w:rPr>
                              <w:t>ng the good news of God’s love</w:t>
                            </w:r>
                            <w:r w:rsidR="00A01BD8" w:rsidRPr="000A3E2E">
                              <w:rPr>
                                <w:sz w:val="22"/>
                                <w:szCs w:val="22"/>
                              </w:rPr>
                              <w:t xml:space="preserve"> with th</w:t>
                            </w:r>
                            <w:r w:rsidR="00E83A42" w:rsidRPr="000A3E2E">
                              <w:rPr>
                                <w:sz w:val="22"/>
                                <w:szCs w:val="22"/>
                              </w:rPr>
                              <w:t>ose who He cares for s</w:t>
                            </w:r>
                            <w:r w:rsidR="00EF1DA1" w:rsidRPr="000A3E2E">
                              <w:rPr>
                                <w:sz w:val="22"/>
                                <w:szCs w:val="22"/>
                              </w:rPr>
                              <w:t xml:space="preserve">o greatly while helping </w:t>
                            </w:r>
                            <w:r w:rsidR="00E83A42" w:rsidRPr="000A3E2E">
                              <w:rPr>
                                <w:sz w:val="22"/>
                                <w:szCs w:val="22"/>
                              </w:rPr>
                              <w:t xml:space="preserve">with other </w:t>
                            </w:r>
                            <w:r w:rsidR="00EF1DA1" w:rsidRPr="000A3E2E">
                              <w:rPr>
                                <w:sz w:val="22"/>
                                <w:szCs w:val="22"/>
                              </w:rPr>
                              <w:t xml:space="preserve">important </w:t>
                            </w:r>
                            <w:r w:rsidR="00E83A42" w:rsidRPr="000A3E2E">
                              <w:rPr>
                                <w:sz w:val="22"/>
                                <w:szCs w:val="22"/>
                              </w:rPr>
                              <w:t xml:space="preserve">needs at the same time. </w:t>
                            </w:r>
                          </w:p>
                          <w:p w14:paraId="40F2F196" w14:textId="281F0254" w:rsidR="00487BAD" w:rsidRPr="000A3E2E" w:rsidRDefault="00A01BD8" w:rsidP="00487BAD">
                            <w:pPr>
                              <w:rPr>
                                <w:sz w:val="22"/>
                                <w:szCs w:val="22"/>
                              </w:rPr>
                            </w:pPr>
                            <w:r w:rsidRPr="000A3E2E">
                              <w:rPr>
                                <w:sz w:val="22"/>
                                <w:szCs w:val="22"/>
                              </w:rPr>
                              <w:t>Our food pantry was open from 1-4pm Tuesda</w:t>
                            </w:r>
                            <w:r w:rsidR="00442B70">
                              <w:rPr>
                                <w:sz w:val="22"/>
                                <w:szCs w:val="22"/>
                              </w:rPr>
                              <w:t>y through Friday and many people and families</w:t>
                            </w:r>
                            <w:r w:rsidRPr="000A3E2E">
                              <w:rPr>
                                <w:sz w:val="22"/>
                                <w:szCs w:val="22"/>
                              </w:rPr>
                              <w:t xml:space="preserve"> came each week to receive a parcel of food to help them th</w:t>
                            </w:r>
                            <w:r w:rsidR="00E83A42" w:rsidRPr="000A3E2E">
                              <w:rPr>
                                <w:sz w:val="22"/>
                                <w:szCs w:val="22"/>
                              </w:rPr>
                              <w:t xml:space="preserve">rough the month. Our </w:t>
                            </w:r>
                            <w:r w:rsidR="00442B70">
                              <w:rPr>
                                <w:sz w:val="22"/>
                                <w:szCs w:val="22"/>
                              </w:rPr>
                              <w:t xml:space="preserve">Thursday </w:t>
                            </w:r>
                            <w:r w:rsidR="00E83A42" w:rsidRPr="000A3E2E">
                              <w:rPr>
                                <w:sz w:val="22"/>
                                <w:szCs w:val="22"/>
                              </w:rPr>
                              <w:t>community l</w:t>
                            </w:r>
                            <w:r w:rsidRPr="000A3E2E">
                              <w:rPr>
                                <w:sz w:val="22"/>
                                <w:szCs w:val="22"/>
                              </w:rPr>
                              <w:t xml:space="preserve">unches were </w:t>
                            </w:r>
                            <w:r w:rsidR="00442B70">
                              <w:rPr>
                                <w:sz w:val="22"/>
                                <w:szCs w:val="22"/>
                              </w:rPr>
                              <w:t xml:space="preserve">often </w:t>
                            </w:r>
                            <w:r w:rsidRPr="000A3E2E">
                              <w:rPr>
                                <w:sz w:val="22"/>
                                <w:szCs w:val="22"/>
                              </w:rPr>
                              <w:t>very busy with more moms and children this summer than ever before. Everyone was happy to have a delicious, healthy meal. Children enjoyed playing on the playground</w:t>
                            </w:r>
                            <w:r w:rsidR="00DA592F" w:rsidRPr="000A3E2E">
                              <w:rPr>
                                <w:sz w:val="22"/>
                                <w:szCs w:val="22"/>
                              </w:rPr>
                              <w:t xml:space="preserve">, eating popsicles </w:t>
                            </w:r>
                            <w:r w:rsidR="00E83A42" w:rsidRPr="000A3E2E">
                              <w:rPr>
                                <w:sz w:val="22"/>
                                <w:szCs w:val="22"/>
                              </w:rPr>
                              <w:t>a</w:t>
                            </w:r>
                            <w:r w:rsidR="006E03BB" w:rsidRPr="000A3E2E">
                              <w:rPr>
                                <w:sz w:val="22"/>
                                <w:szCs w:val="22"/>
                              </w:rPr>
                              <w:t xml:space="preserve">nd just being kids. </w:t>
                            </w:r>
                            <w:r w:rsidR="00EF1DA1" w:rsidRPr="000A3E2E">
                              <w:rPr>
                                <w:sz w:val="22"/>
                                <w:szCs w:val="22"/>
                              </w:rPr>
                              <w:t>The clothing racks filled up and emptied out each day. Thanks for helping us fill them!</w:t>
                            </w:r>
                          </w:p>
                          <w:p w14:paraId="0B26A393" w14:textId="3F1D2728" w:rsidR="006E03BB" w:rsidRPr="000A3E2E" w:rsidRDefault="006E03BB" w:rsidP="00487BAD">
                            <w:pPr>
                              <w:rPr>
                                <w:sz w:val="22"/>
                                <w:szCs w:val="22"/>
                              </w:rPr>
                            </w:pPr>
                            <w:r w:rsidRPr="000A3E2E">
                              <w:rPr>
                                <w:sz w:val="22"/>
                                <w:szCs w:val="22"/>
                              </w:rPr>
                              <w:t>My heart has a</w:t>
                            </w:r>
                            <w:r w:rsidR="006E50E6" w:rsidRPr="000A3E2E">
                              <w:rPr>
                                <w:sz w:val="22"/>
                                <w:szCs w:val="22"/>
                              </w:rPr>
                              <w:t xml:space="preserve">lways been extra tender towards moms and their babies. People who struggle economically are often unable to afford baby needs like diapers and wipes. Some people actually reuse their diapers or babies go unchanged to make the diapers available last longer. Funds from SNAP or EBT are not permitted to be used for diapers. </w:t>
                            </w:r>
                            <w:r w:rsidR="00EF1DA1" w:rsidRPr="000A3E2E">
                              <w:rPr>
                                <w:sz w:val="22"/>
                                <w:szCs w:val="22"/>
                              </w:rPr>
                              <w:t>“</w:t>
                            </w:r>
                            <w:r w:rsidR="006E50E6" w:rsidRPr="000A3E2E">
                              <w:rPr>
                                <w:sz w:val="22"/>
                                <w:szCs w:val="22"/>
                              </w:rPr>
                              <w:t>Diaper need</w:t>
                            </w:r>
                            <w:r w:rsidR="00EF1DA1" w:rsidRPr="000A3E2E">
                              <w:rPr>
                                <w:sz w:val="22"/>
                                <w:szCs w:val="22"/>
                              </w:rPr>
                              <w:t xml:space="preserve">” is a viable </w:t>
                            </w:r>
                            <w:r w:rsidR="006E50E6" w:rsidRPr="000A3E2E">
                              <w:rPr>
                                <w:sz w:val="22"/>
                                <w:szCs w:val="22"/>
                              </w:rPr>
                              <w:t xml:space="preserve">need and we want to help these babies </w:t>
                            </w:r>
                            <w:r w:rsidR="00EF1DA1" w:rsidRPr="000A3E2E">
                              <w:rPr>
                                <w:sz w:val="22"/>
                                <w:szCs w:val="22"/>
                              </w:rPr>
                              <w:t xml:space="preserve">to </w:t>
                            </w:r>
                            <w:r w:rsidR="006E50E6" w:rsidRPr="000A3E2E">
                              <w:rPr>
                                <w:sz w:val="22"/>
                                <w:szCs w:val="22"/>
                              </w:rPr>
                              <w:t>have wh</w:t>
                            </w:r>
                            <w:r w:rsidR="00EF1DA1" w:rsidRPr="000A3E2E">
                              <w:rPr>
                                <w:sz w:val="22"/>
                                <w:szCs w:val="22"/>
                              </w:rPr>
                              <w:t xml:space="preserve">at they need to be comfortable, happy and healthy. </w:t>
                            </w:r>
                          </w:p>
                          <w:p w14:paraId="60D6973F" w14:textId="31467E90" w:rsidR="00487BAD" w:rsidRPr="000A3E2E" w:rsidRDefault="00DA592F" w:rsidP="00487BAD">
                            <w:pPr>
                              <w:rPr>
                                <w:sz w:val="22"/>
                                <w:szCs w:val="22"/>
                              </w:rPr>
                            </w:pPr>
                            <w:r w:rsidRPr="000A3E2E">
                              <w:rPr>
                                <w:sz w:val="22"/>
                                <w:szCs w:val="22"/>
                              </w:rPr>
                              <w:t>Beginning</w:t>
                            </w:r>
                            <w:r w:rsidR="00487BAD" w:rsidRPr="000A3E2E">
                              <w:rPr>
                                <w:sz w:val="22"/>
                                <w:szCs w:val="22"/>
                              </w:rPr>
                              <w:t xml:space="preserve"> September 20</w:t>
                            </w:r>
                            <w:r w:rsidRPr="000A3E2E">
                              <w:rPr>
                                <w:sz w:val="22"/>
                                <w:szCs w:val="22"/>
                              </w:rPr>
                              <w:t xml:space="preserve">, 2017 in addition to our regular operations, </w:t>
                            </w:r>
                            <w:r w:rsidR="00487BAD" w:rsidRPr="000A3E2E">
                              <w:rPr>
                                <w:sz w:val="22"/>
                                <w:szCs w:val="22"/>
                              </w:rPr>
                              <w:t xml:space="preserve">we will have “Baby Blessings” available on the third Wednesday of </w:t>
                            </w:r>
                            <w:r w:rsidRPr="000A3E2E">
                              <w:rPr>
                                <w:sz w:val="22"/>
                                <w:szCs w:val="22"/>
                              </w:rPr>
                              <w:t>each month. This is the kick off</w:t>
                            </w:r>
                            <w:r w:rsidR="00487BAD" w:rsidRPr="000A3E2E">
                              <w:rPr>
                                <w:sz w:val="22"/>
                                <w:szCs w:val="22"/>
                              </w:rPr>
                              <w:t xml:space="preserve"> of our new “diaper program”. We have always provided layettes,</w:t>
                            </w:r>
                            <w:r w:rsidR="006E50E6" w:rsidRPr="000A3E2E">
                              <w:rPr>
                                <w:sz w:val="22"/>
                                <w:szCs w:val="22"/>
                              </w:rPr>
                              <w:t xml:space="preserve"> diapers and baby items but we are </w:t>
                            </w:r>
                            <w:r w:rsidR="00487BAD" w:rsidRPr="000A3E2E">
                              <w:rPr>
                                <w:sz w:val="22"/>
                                <w:szCs w:val="22"/>
                              </w:rPr>
                              <w:t>organizing it into a more formal program. Moms with infa</w:t>
                            </w:r>
                            <w:r w:rsidRPr="000A3E2E">
                              <w:rPr>
                                <w:sz w:val="22"/>
                                <w:szCs w:val="22"/>
                              </w:rPr>
                              <w:t>nts will be able to come once a month</w:t>
                            </w:r>
                            <w:r w:rsidR="00487BAD" w:rsidRPr="000A3E2E">
                              <w:rPr>
                                <w:sz w:val="22"/>
                                <w:szCs w:val="22"/>
                              </w:rPr>
                              <w:t xml:space="preserve"> for diapers and baby items as we have them available. We will also ha</w:t>
                            </w:r>
                            <w:r w:rsidRPr="000A3E2E">
                              <w:rPr>
                                <w:sz w:val="22"/>
                                <w:szCs w:val="22"/>
                              </w:rPr>
                              <w:t>ve a light lunch and inspirational devotional</w:t>
                            </w:r>
                            <w:r w:rsidR="00487BAD" w:rsidRPr="000A3E2E">
                              <w:rPr>
                                <w:sz w:val="22"/>
                                <w:szCs w:val="22"/>
                              </w:rPr>
                              <w:t xml:space="preserve"> available to them that afternoon. We are very</w:t>
                            </w:r>
                            <w:r w:rsidRPr="000A3E2E">
                              <w:rPr>
                                <w:sz w:val="22"/>
                                <w:szCs w:val="22"/>
                              </w:rPr>
                              <w:t xml:space="preserve"> excited about this new effort</w:t>
                            </w:r>
                            <w:r w:rsidR="00487BAD" w:rsidRPr="000A3E2E">
                              <w:rPr>
                                <w:sz w:val="22"/>
                                <w:szCs w:val="22"/>
                              </w:rPr>
                              <w:t xml:space="preserve"> and welcome donations of diapers, baby items </w:t>
                            </w:r>
                            <w:r w:rsidRPr="000A3E2E">
                              <w:rPr>
                                <w:sz w:val="22"/>
                                <w:szCs w:val="22"/>
                              </w:rPr>
                              <w:t xml:space="preserve">and funds to help with diapers and </w:t>
                            </w:r>
                            <w:r w:rsidR="00487BAD" w:rsidRPr="000A3E2E">
                              <w:rPr>
                                <w:sz w:val="22"/>
                                <w:szCs w:val="22"/>
                              </w:rPr>
                              <w:t xml:space="preserve">lunch. </w:t>
                            </w:r>
                          </w:p>
                          <w:p w14:paraId="3E8AA72E" w14:textId="77777777" w:rsidR="000A3E2E" w:rsidRPr="000A3E2E" w:rsidRDefault="00574274" w:rsidP="00487BAD">
                            <w:pPr>
                              <w:rPr>
                                <w:sz w:val="22"/>
                                <w:szCs w:val="22"/>
                              </w:rPr>
                            </w:pPr>
                            <w:r w:rsidRPr="000A3E2E">
                              <w:rPr>
                                <w:sz w:val="22"/>
                                <w:szCs w:val="22"/>
                              </w:rPr>
                              <w:t xml:space="preserve">Our kitchen fire system has been updated and looks great. Thanks to those who helped with that need. We are ready for lots of </w:t>
                            </w:r>
                            <w:r w:rsidR="00DA592F" w:rsidRPr="000A3E2E">
                              <w:rPr>
                                <w:sz w:val="22"/>
                                <w:szCs w:val="22"/>
                              </w:rPr>
                              <w:t xml:space="preserve">safe </w:t>
                            </w:r>
                            <w:r w:rsidRPr="000A3E2E">
                              <w:rPr>
                                <w:sz w:val="22"/>
                                <w:szCs w:val="22"/>
                              </w:rPr>
                              <w:t xml:space="preserve">cooking as we come into the cooler months. </w:t>
                            </w:r>
                          </w:p>
                          <w:p w14:paraId="7ED3A4B1" w14:textId="51754A29" w:rsidR="009D4E05" w:rsidRPr="000A3E2E" w:rsidRDefault="00574274" w:rsidP="00487BAD">
                            <w:pPr>
                              <w:rPr>
                                <w:sz w:val="22"/>
                                <w:szCs w:val="22"/>
                              </w:rPr>
                            </w:pPr>
                            <w:r w:rsidRPr="000A3E2E">
                              <w:rPr>
                                <w:sz w:val="22"/>
                                <w:szCs w:val="22"/>
                              </w:rPr>
                              <w:t>Please consi</w:t>
                            </w:r>
                            <w:r w:rsidR="000A3E2E" w:rsidRPr="000A3E2E">
                              <w:rPr>
                                <w:sz w:val="22"/>
                                <w:szCs w:val="22"/>
                              </w:rPr>
                              <w:t>der attending our Founder’s Tea</w:t>
                            </w:r>
                            <w:r w:rsidR="00442B70">
                              <w:rPr>
                                <w:sz w:val="22"/>
                                <w:szCs w:val="22"/>
                              </w:rPr>
                              <w:t xml:space="preserve">, </w:t>
                            </w:r>
                            <w:r w:rsidRPr="000A3E2E">
                              <w:rPr>
                                <w:sz w:val="22"/>
                                <w:szCs w:val="22"/>
                              </w:rPr>
                              <w:t xml:space="preserve">Saturday, October 21, 2017 at the Huntington Assembly of God. Tickets are $25 and </w:t>
                            </w:r>
                            <w:r w:rsidR="009D4E05" w:rsidRPr="000A3E2E">
                              <w:rPr>
                                <w:sz w:val="22"/>
                                <w:szCs w:val="22"/>
                              </w:rPr>
                              <w:t>include a delicious tea luncheon with finger sandwiches from the exquisite Culinary Studio of Huntington, petite desserts, hot tea, coffee and more.</w:t>
                            </w:r>
                          </w:p>
                          <w:p w14:paraId="0D68AB49" w14:textId="3AD01F12" w:rsidR="00574274" w:rsidRPr="000A3E2E" w:rsidRDefault="00DA592F" w:rsidP="00487BAD">
                            <w:pPr>
                              <w:rPr>
                                <w:sz w:val="22"/>
                                <w:szCs w:val="22"/>
                              </w:rPr>
                            </w:pPr>
                            <w:r w:rsidRPr="000A3E2E">
                              <w:rPr>
                                <w:sz w:val="22"/>
                                <w:szCs w:val="22"/>
                              </w:rPr>
                              <w:t xml:space="preserve">It will be a special time </w:t>
                            </w:r>
                            <w:r w:rsidR="009D4E05" w:rsidRPr="000A3E2E">
                              <w:rPr>
                                <w:sz w:val="22"/>
                                <w:szCs w:val="22"/>
                              </w:rPr>
                              <w:t>honoring my mom’s m</w:t>
                            </w:r>
                            <w:r w:rsidRPr="000A3E2E">
                              <w:rPr>
                                <w:sz w:val="22"/>
                                <w:szCs w:val="22"/>
                              </w:rPr>
                              <w:t xml:space="preserve">emory and also recognizing </w:t>
                            </w:r>
                            <w:r w:rsidR="009D4E05" w:rsidRPr="000A3E2E">
                              <w:rPr>
                                <w:sz w:val="22"/>
                                <w:szCs w:val="22"/>
                              </w:rPr>
                              <w:t>several of our wonderful volunteers, Mrs. D</w:t>
                            </w:r>
                            <w:r w:rsidR="00442B70">
                              <w:rPr>
                                <w:sz w:val="22"/>
                                <w:szCs w:val="22"/>
                              </w:rPr>
                              <w:t xml:space="preserve">ebbie </w:t>
                            </w:r>
                            <w:proofErr w:type="spellStart"/>
                            <w:r w:rsidR="00442B70">
                              <w:rPr>
                                <w:sz w:val="22"/>
                                <w:szCs w:val="22"/>
                              </w:rPr>
                              <w:t>Gerken</w:t>
                            </w:r>
                            <w:proofErr w:type="spellEnd"/>
                            <w:r w:rsidR="00442B70">
                              <w:rPr>
                                <w:sz w:val="22"/>
                                <w:szCs w:val="22"/>
                              </w:rPr>
                              <w:t xml:space="preserve">, Mrs. Robin Corley, </w:t>
                            </w:r>
                            <w:r w:rsidR="006E136C">
                              <w:rPr>
                                <w:sz w:val="22"/>
                                <w:szCs w:val="22"/>
                              </w:rPr>
                              <w:t xml:space="preserve">Ms. Laraine </w:t>
                            </w:r>
                            <w:proofErr w:type="spellStart"/>
                            <w:r w:rsidR="006E136C">
                              <w:rPr>
                                <w:sz w:val="22"/>
                                <w:szCs w:val="22"/>
                              </w:rPr>
                              <w:t>Schippa</w:t>
                            </w:r>
                            <w:proofErr w:type="spellEnd"/>
                            <w:r w:rsidR="006E136C">
                              <w:rPr>
                                <w:sz w:val="22"/>
                                <w:szCs w:val="22"/>
                              </w:rPr>
                              <w:t xml:space="preserve"> </w:t>
                            </w:r>
                            <w:r w:rsidR="009D4E05" w:rsidRPr="000A3E2E">
                              <w:rPr>
                                <w:sz w:val="22"/>
                                <w:szCs w:val="22"/>
                              </w:rPr>
                              <w:t xml:space="preserve">and Mrs. Jane </w:t>
                            </w:r>
                            <w:proofErr w:type="spellStart"/>
                            <w:r w:rsidR="009D4E05" w:rsidRPr="000A3E2E">
                              <w:rPr>
                                <w:sz w:val="22"/>
                                <w:szCs w:val="22"/>
                              </w:rPr>
                              <w:t>Maresco</w:t>
                            </w:r>
                            <w:proofErr w:type="spellEnd"/>
                            <w:r w:rsidR="009D4E05" w:rsidRPr="000A3E2E">
                              <w:rPr>
                                <w:sz w:val="22"/>
                                <w:szCs w:val="22"/>
                              </w:rPr>
                              <w:t xml:space="preserve"> of St. Peter’s Lutheran Church’s Feed the Hungry Program. Proceeds will help to support our many holiday programs at HHRM including</w:t>
                            </w:r>
                            <w:r w:rsidRPr="000A3E2E">
                              <w:rPr>
                                <w:sz w:val="22"/>
                                <w:szCs w:val="22"/>
                              </w:rPr>
                              <w:t xml:space="preserve"> Thanksgiving food baskets and </w:t>
                            </w:r>
                            <w:r w:rsidR="009D4E05" w:rsidRPr="000A3E2E">
                              <w:rPr>
                                <w:sz w:val="22"/>
                                <w:szCs w:val="22"/>
                              </w:rPr>
                              <w:t>our 53</w:t>
                            </w:r>
                            <w:r w:rsidR="009D4E05" w:rsidRPr="000A3E2E">
                              <w:rPr>
                                <w:sz w:val="22"/>
                                <w:szCs w:val="22"/>
                                <w:vertAlign w:val="superscript"/>
                              </w:rPr>
                              <w:t>rd</w:t>
                            </w:r>
                            <w:r w:rsidR="009D4E05" w:rsidRPr="000A3E2E">
                              <w:rPr>
                                <w:sz w:val="22"/>
                                <w:szCs w:val="22"/>
                              </w:rPr>
                              <w:t xml:space="preserve"> Annual Christmas Party for Children 12/16. </w:t>
                            </w:r>
                            <w:r w:rsidRPr="000A3E2E">
                              <w:rPr>
                                <w:sz w:val="22"/>
                                <w:szCs w:val="22"/>
                              </w:rPr>
                              <w:t xml:space="preserve">Why not come and bring a friend? </w:t>
                            </w:r>
                          </w:p>
                          <w:p w14:paraId="60EA3A18" w14:textId="31D20510" w:rsidR="00487BAD" w:rsidRDefault="006E136C" w:rsidP="00487BAD">
                            <w:pPr>
                              <w:rPr>
                                <w:sz w:val="22"/>
                                <w:szCs w:val="22"/>
                              </w:rPr>
                            </w:pPr>
                            <w:r>
                              <w:rPr>
                                <w:sz w:val="22"/>
                                <w:szCs w:val="22"/>
                              </w:rPr>
                              <w:t>With Many Thanks for</w:t>
                            </w:r>
                            <w:r w:rsidR="00442B70">
                              <w:rPr>
                                <w:sz w:val="22"/>
                                <w:szCs w:val="22"/>
                              </w:rPr>
                              <w:t xml:space="preserve"> Your Prayers &amp; Support</w:t>
                            </w:r>
                            <w:r w:rsidR="00487BAD" w:rsidRPr="000A3E2E">
                              <w:rPr>
                                <w:sz w:val="22"/>
                                <w:szCs w:val="22"/>
                              </w:rPr>
                              <w:t xml:space="preserve">, </w:t>
                            </w:r>
                          </w:p>
                          <w:p w14:paraId="6F5AB47E" w14:textId="07547D0C" w:rsidR="000A3E2E" w:rsidRPr="00442B70" w:rsidRDefault="00442B70" w:rsidP="00487BAD">
                            <w:pPr>
                              <w:rPr>
                                <w:rFonts w:ascii="Lucida Handwriting" w:hAnsi="Lucida Handwriting"/>
                                <w:sz w:val="22"/>
                                <w:szCs w:val="22"/>
                              </w:rPr>
                            </w:pPr>
                            <w:r>
                              <w:rPr>
                                <w:rFonts w:ascii="Lucida Handwriting" w:hAnsi="Lucida Handwriting"/>
                                <w:sz w:val="22"/>
                                <w:szCs w:val="22"/>
                              </w:rPr>
                              <w:t>Kim</w:t>
                            </w:r>
                          </w:p>
                          <w:p w14:paraId="14C38D07" w14:textId="08C10147" w:rsidR="00487BAD" w:rsidRPr="000A3E2E" w:rsidRDefault="00487BAD" w:rsidP="00487BAD">
                            <w:pPr>
                              <w:rPr>
                                <w:sz w:val="22"/>
                                <w:szCs w:val="22"/>
                              </w:rPr>
                            </w:pPr>
                            <w:r w:rsidRPr="000A3E2E">
                              <w:rPr>
                                <w:sz w:val="22"/>
                                <w:szCs w:val="22"/>
                              </w:rPr>
                              <w:t>Rev. Kimberly Gaines-Gambino, President</w:t>
                            </w:r>
                          </w:p>
                          <w:p w14:paraId="0450AA5E" w14:textId="77777777" w:rsidR="00487BAD" w:rsidRDefault="00487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4CAA" id="Text Box 283" o:spid="_x0000_s1030" type="#_x0000_t202" style="position:absolute;margin-left:31.15pt;margin-top:34pt;width:540pt;height:1108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9o9c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" mv:complextextbox="1" filled="f" stroked="f">
                <v:textbox>
                  <w:txbxContent>
                    <w:p w14:paraId="70CB980B" w14:textId="77777777" w:rsidR="00D445F6" w:rsidRDefault="00D445F6"/>
                    <w:p w14:paraId="25A48ED9" w14:textId="3D50B170" w:rsidR="00487BAD" w:rsidRPr="000A3E2E" w:rsidRDefault="00487BAD" w:rsidP="00487BAD">
                      <w:pPr>
                        <w:rPr>
                          <w:sz w:val="22"/>
                          <w:szCs w:val="22"/>
                        </w:rPr>
                      </w:pPr>
                      <w:r w:rsidRPr="000A3E2E">
                        <w:rPr>
                          <w:sz w:val="22"/>
                          <w:szCs w:val="22"/>
                        </w:rPr>
                        <w:t>September 5, 2017</w:t>
                      </w:r>
                    </w:p>
                    <w:p w14:paraId="314F16CC" w14:textId="5BB3F5E5" w:rsidR="00487BAD" w:rsidRPr="000A3E2E" w:rsidRDefault="00487BAD" w:rsidP="00487BAD">
                      <w:pPr>
                        <w:rPr>
                          <w:sz w:val="22"/>
                          <w:szCs w:val="22"/>
                        </w:rPr>
                      </w:pPr>
                      <w:r w:rsidRPr="000A3E2E">
                        <w:rPr>
                          <w:sz w:val="22"/>
                          <w:szCs w:val="22"/>
                        </w:rPr>
                        <w:t xml:space="preserve">Dear Family, Friends and Mission Partners, </w:t>
                      </w:r>
                    </w:p>
                    <w:p w14:paraId="21ED34B9" w14:textId="240C7194" w:rsidR="00487BAD" w:rsidRPr="000A3E2E" w:rsidRDefault="00487BAD" w:rsidP="00487BAD">
                      <w:pPr>
                        <w:rPr>
                          <w:sz w:val="22"/>
                          <w:szCs w:val="22"/>
                        </w:rPr>
                      </w:pPr>
                      <w:r w:rsidRPr="000A3E2E">
                        <w:rPr>
                          <w:sz w:val="22"/>
                          <w:szCs w:val="22"/>
                        </w:rPr>
                        <w:t xml:space="preserve">Is it really possible that we are in the first days of September already? Where did summer go? </w:t>
                      </w:r>
                    </w:p>
                    <w:p w14:paraId="564E532D" w14:textId="4F4DEB4F" w:rsidR="00A01BD8" w:rsidRPr="000A3E2E" w:rsidRDefault="00487BAD" w:rsidP="00487BAD">
                      <w:pPr>
                        <w:rPr>
                          <w:sz w:val="22"/>
                          <w:szCs w:val="22"/>
                        </w:rPr>
                      </w:pPr>
                      <w:r w:rsidRPr="000A3E2E">
                        <w:rPr>
                          <w:sz w:val="22"/>
                          <w:szCs w:val="22"/>
                        </w:rPr>
                        <w:t xml:space="preserve">I was wondering what the first summer at HHRM without my mom would be like, Well, it was </w:t>
                      </w:r>
                      <w:r w:rsidR="00A01BD8" w:rsidRPr="000A3E2E">
                        <w:rPr>
                          <w:sz w:val="22"/>
                          <w:szCs w:val="22"/>
                        </w:rPr>
                        <w:t xml:space="preserve">  very </w:t>
                      </w:r>
                      <w:r w:rsidR="00EF1DA1" w:rsidRPr="000A3E2E">
                        <w:rPr>
                          <w:sz w:val="22"/>
                          <w:szCs w:val="22"/>
                        </w:rPr>
                        <w:t>busy and I guess that’s a good thing. I</w:t>
                      </w:r>
                      <w:r w:rsidR="00574274" w:rsidRPr="000A3E2E">
                        <w:rPr>
                          <w:sz w:val="22"/>
                          <w:szCs w:val="22"/>
                        </w:rPr>
                        <w:t xml:space="preserve"> remembered last summer and all the work </w:t>
                      </w:r>
                      <w:r w:rsidR="00EF1DA1" w:rsidRPr="000A3E2E">
                        <w:rPr>
                          <w:sz w:val="22"/>
                          <w:szCs w:val="22"/>
                        </w:rPr>
                        <w:t>that we accomplished</w:t>
                      </w:r>
                      <w:r w:rsidR="00DA592F" w:rsidRPr="000A3E2E">
                        <w:rPr>
                          <w:sz w:val="22"/>
                          <w:szCs w:val="22"/>
                        </w:rPr>
                        <w:t xml:space="preserve"> together.</w:t>
                      </w:r>
                      <w:r w:rsidR="00EF1DA1" w:rsidRPr="000A3E2E">
                        <w:rPr>
                          <w:sz w:val="22"/>
                          <w:szCs w:val="22"/>
                        </w:rPr>
                        <w:t xml:space="preserve"> I miss her but I continue</w:t>
                      </w:r>
                      <w:r w:rsidR="00DA592F" w:rsidRPr="000A3E2E">
                        <w:rPr>
                          <w:sz w:val="22"/>
                          <w:szCs w:val="22"/>
                        </w:rPr>
                        <w:t xml:space="preserve"> on as s</w:t>
                      </w:r>
                      <w:r w:rsidR="00EF1DA1" w:rsidRPr="000A3E2E">
                        <w:rPr>
                          <w:sz w:val="22"/>
                          <w:szCs w:val="22"/>
                        </w:rPr>
                        <w:t>he and dad would want and expect and as God has truly placed a desire in my heart to do</w:t>
                      </w:r>
                      <w:r w:rsidR="00DA592F" w:rsidRPr="000A3E2E">
                        <w:rPr>
                          <w:sz w:val="22"/>
                          <w:szCs w:val="22"/>
                        </w:rPr>
                        <w:t>.</w:t>
                      </w:r>
                      <w:r w:rsidR="00EF1DA1" w:rsidRPr="000A3E2E">
                        <w:rPr>
                          <w:sz w:val="22"/>
                          <w:szCs w:val="22"/>
                        </w:rPr>
                        <w:t xml:space="preserve"> When Mom</w:t>
                      </w:r>
                      <w:r w:rsidR="00DA592F" w:rsidRPr="000A3E2E">
                        <w:rPr>
                          <w:sz w:val="22"/>
                          <w:szCs w:val="22"/>
                        </w:rPr>
                        <w:t xml:space="preserve"> was in the hospital she said, “Don’t waste your energy crying. You have a lot of work ahead.</w:t>
                      </w:r>
                      <w:r w:rsidR="00EF1DA1" w:rsidRPr="000A3E2E">
                        <w:rPr>
                          <w:sz w:val="22"/>
                          <w:szCs w:val="22"/>
                        </w:rPr>
                        <w:t xml:space="preserve">” </w:t>
                      </w:r>
                      <w:r w:rsidR="00DA592F" w:rsidRPr="000A3E2E">
                        <w:rPr>
                          <w:sz w:val="22"/>
                          <w:szCs w:val="22"/>
                        </w:rPr>
                        <w:t>She knew.</w:t>
                      </w:r>
                      <w:r w:rsidR="00A01BD8" w:rsidRPr="000A3E2E">
                        <w:rPr>
                          <w:sz w:val="22"/>
                          <w:szCs w:val="22"/>
                        </w:rPr>
                        <w:t xml:space="preserve"> The work at HHRM fills my heart with joy just knowing that we are shari</w:t>
                      </w:r>
                      <w:r w:rsidR="00EF1DA1" w:rsidRPr="000A3E2E">
                        <w:rPr>
                          <w:sz w:val="22"/>
                          <w:szCs w:val="22"/>
                        </w:rPr>
                        <w:t>ng the good news of God’s love</w:t>
                      </w:r>
                      <w:r w:rsidR="00A01BD8" w:rsidRPr="000A3E2E">
                        <w:rPr>
                          <w:sz w:val="22"/>
                          <w:szCs w:val="22"/>
                        </w:rPr>
                        <w:t xml:space="preserve"> with th</w:t>
                      </w:r>
                      <w:r w:rsidR="00E83A42" w:rsidRPr="000A3E2E">
                        <w:rPr>
                          <w:sz w:val="22"/>
                          <w:szCs w:val="22"/>
                        </w:rPr>
                        <w:t>ose who He cares for s</w:t>
                      </w:r>
                      <w:r w:rsidR="00EF1DA1" w:rsidRPr="000A3E2E">
                        <w:rPr>
                          <w:sz w:val="22"/>
                          <w:szCs w:val="22"/>
                        </w:rPr>
                        <w:t xml:space="preserve">o greatly while helping </w:t>
                      </w:r>
                      <w:r w:rsidR="00E83A42" w:rsidRPr="000A3E2E">
                        <w:rPr>
                          <w:sz w:val="22"/>
                          <w:szCs w:val="22"/>
                        </w:rPr>
                        <w:t xml:space="preserve">with other </w:t>
                      </w:r>
                      <w:r w:rsidR="00EF1DA1" w:rsidRPr="000A3E2E">
                        <w:rPr>
                          <w:sz w:val="22"/>
                          <w:szCs w:val="22"/>
                        </w:rPr>
                        <w:t xml:space="preserve">important </w:t>
                      </w:r>
                      <w:r w:rsidR="00E83A42" w:rsidRPr="000A3E2E">
                        <w:rPr>
                          <w:sz w:val="22"/>
                          <w:szCs w:val="22"/>
                        </w:rPr>
                        <w:t xml:space="preserve">needs at the same time. </w:t>
                      </w:r>
                    </w:p>
                    <w:p w14:paraId="40F2F196" w14:textId="281F0254" w:rsidR="00487BAD" w:rsidRPr="000A3E2E" w:rsidRDefault="00A01BD8" w:rsidP="00487BAD">
                      <w:pPr>
                        <w:rPr>
                          <w:sz w:val="22"/>
                          <w:szCs w:val="22"/>
                        </w:rPr>
                      </w:pPr>
                      <w:r w:rsidRPr="000A3E2E">
                        <w:rPr>
                          <w:sz w:val="22"/>
                          <w:szCs w:val="22"/>
                        </w:rPr>
                        <w:t>Our food pantry was open from 1-4pm Tuesda</w:t>
                      </w:r>
                      <w:r w:rsidR="00442B70">
                        <w:rPr>
                          <w:sz w:val="22"/>
                          <w:szCs w:val="22"/>
                        </w:rPr>
                        <w:t>y through Friday and many people and families</w:t>
                      </w:r>
                      <w:r w:rsidRPr="000A3E2E">
                        <w:rPr>
                          <w:sz w:val="22"/>
                          <w:szCs w:val="22"/>
                        </w:rPr>
                        <w:t xml:space="preserve"> came each week to receive a parcel of food to help them th</w:t>
                      </w:r>
                      <w:r w:rsidR="00E83A42" w:rsidRPr="000A3E2E">
                        <w:rPr>
                          <w:sz w:val="22"/>
                          <w:szCs w:val="22"/>
                        </w:rPr>
                        <w:t xml:space="preserve">rough the month. Our </w:t>
                      </w:r>
                      <w:r w:rsidR="00442B70">
                        <w:rPr>
                          <w:sz w:val="22"/>
                          <w:szCs w:val="22"/>
                        </w:rPr>
                        <w:t xml:space="preserve">Thursday </w:t>
                      </w:r>
                      <w:r w:rsidR="00E83A42" w:rsidRPr="000A3E2E">
                        <w:rPr>
                          <w:sz w:val="22"/>
                          <w:szCs w:val="22"/>
                        </w:rPr>
                        <w:t>community l</w:t>
                      </w:r>
                      <w:r w:rsidRPr="000A3E2E">
                        <w:rPr>
                          <w:sz w:val="22"/>
                          <w:szCs w:val="22"/>
                        </w:rPr>
                        <w:t xml:space="preserve">unches were </w:t>
                      </w:r>
                      <w:r w:rsidR="00442B70">
                        <w:rPr>
                          <w:sz w:val="22"/>
                          <w:szCs w:val="22"/>
                        </w:rPr>
                        <w:t xml:space="preserve">often </w:t>
                      </w:r>
                      <w:r w:rsidRPr="000A3E2E">
                        <w:rPr>
                          <w:sz w:val="22"/>
                          <w:szCs w:val="22"/>
                        </w:rPr>
                        <w:t>very busy with more moms and children this summer than ever before. Everyone was happy to have a delicious, healthy meal. Children enjoyed playing on the playground</w:t>
                      </w:r>
                      <w:r w:rsidR="00DA592F" w:rsidRPr="000A3E2E">
                        <w:rPr>
                          <w:sz w:val="22"/>
                          <w:szCs w:val="22"/>
                        </w:rPr>
                        <w:t xml:space="preserve">, eating popsicles </w:t>
                      </w:r>
                      <w:r w:rsidR="00E83A42" w:rsidRPr="000A3E2E">
                        <w:rPr>
                          <w:sz w:val="22"/>
                          <w:szCs w:val="22"/>
                        </w:rPr>
                        <w:t>a</w:t>
                      </w:r>
                      <w:r w:rsidR="006E03BB" w:rsidRPr="000A3E2E">
                        <w:rPr>
                          <w:sz w:val="22"/>
                          <w:szCs w:val="22"/>
                        </w:rPr>
                        <w:t xml:space="preserve">nd just being kids. </w:t>
                      </w:r>
                      <w:r w:rsidR="00EF1DA1" w:rsidRPr="000A3E2E">
                        <w:rPr>
                          <w:sz w:val="22"/>
                          <w:szCs w:val="22"/>
                        </w:rPr>
                        <w:t>The clothing racks filled up and emptied out each day. Thanks for helping us fill them!</w:t>
                      </w:r>
                    </w:p>
                    <w:p w14:paraId="0B26A393" w14:textId="3F1D2728" w:rsidR="006E03BB" w:rsidRPr="000A3E2E" w:rsidRDefault="006E03BB" w:rsidP="00487BAD">
                      <w:pPr>
                        <w:rPr>
                          <w:sz w:val="22"/>
                          <w:szCs w:val="22"/>
                        </w:rPr>
                      </w:pPr>
                      <w:r w:rsidRPr="000A3E2E">
                        <w:rPr>
                          <w:sz w:val="22"/>
                          <w:szCs w:val="22"/>
                        </w:rPr>
                        <w:t>My heart has a</w:t>
                      </w:r>
                      <w:r w:rsidR="006E50E6" w:rsidRPr="000A3E2E">
                        <w:rPr>
                          <w:sz w:val="22"/>
                          <w:szCs w:val="22"/>
                        </w:rPr>
                        <w:t xml:space="preserve">lways been extra tender towards moms and their babies. People who struggle economically are often unable to afford baby needs like diapers and wipes. Some people actually reuse their diapers or babies go unchanged to make the diapers available last longer. Funds from SNAP or EBT are not permitted to be used for diapers. </w:t>
                      </w:r>
                      <w:r w:rsidR="00EF1DA1" w:rsidRPr="000A3E2E">
                        <w:rPr>
                          <w:sz w:val="22"/>
                          <w:szCs w:val="22"/>
                        </w:rPr>
                        <w:t>“</w:t>
                      </w:r>
                      <w:r w:rsidR="006E50E6" w:rsidRPr="000A3E2E">
                        <w:rPr>
                          <w:sz w:val="22"/>
                          <w:szCs w:val="22"/>
                        </w:rPr>
                        <w:t>Diaper need</w:t>
                      </w:r>
                      <w:r w:rsidR="00EF1DA1" w:rsidRPr="000A3E2E">
                        <w:rPr>
                          <w:sz w:val="22"/>
                          <w:szCs w:val="22"/>
                        </w:rPr>
                        <w:t xml:space="preserve">” is a viable </w:t>
                      </w:r>
                      <w:r w:rsidR="006E50E6" w:rsidRPr="000A3E2E">
                        <w:rPr>
                          <w:sz w:val="22"/>
                          <w:szCs w:val="22"/>
                        </w:rPr>
                        <w:t xml:space="preserve">need and we want to help these babies </w:t>
                      </w:r>
                      <w:r w:rsidR="00EF1DA1" w:rsidRPr="000A3E2E">
                        <w:rPr>
                          <w:sz w:val="22"/>
                          <w:szCs w:val="22"/>
                        </w:rPr>
                        <w:t xml:space="preserve">to </w:t>
                      </w:r>
                      <w:r w:rsidR="006E50E6" w:rsidRPr="000A3E2E">
                        <w:rPr>
                          <w:sz w:val="22"/>
                          <w:szCs w:val="22"/>
                        </w:rPr>
                        <w:t>have wh</w:t>
                      </w:r>
                      <w:r w:rsidR="00EF1DA1" w:rsidRPr="000A3E2E">
                        <w:rPr>
                          <w:sz w:val="22"/>
                          <w:szCs w:val="22"/>
                        </w:rPr>
                        <w:t xml:space="preserve">at they need to be comfortable, happy and healthy. </w:t>
                      </w:r>
                    </w:p>
                    <w:p w14:paraId="60D6973F" w14:textId="31467E90" w:rsidR="00487BAD" w:rsidRPr="000A3E2E" w:rsidRDefault="00DA592F" w:rsidP="00487BAD">
                      <w:pPr>
                        <w:rPr>
                          <w:sz w:val="22"/>
                          <w:szCs w:val="22"/>
                        </w:rPr>
                      </w:pPr>
                      <w:r w:rsidRPr="000A3E2E">
                        <w:rPr>
                          <w:sz w:val="22"/>
                          <w:szCs w:val="22"/>
                        </w:rPr>
                        <w:t>Beginning</w:t>
                      </w:r>
                      <w:r w:rsidR="00487BAD" w:rsidRPr="000A3E2E">
                        <w:rPr>
                          <w:sz w:val="22"/>
                          <w:szCs w:val="22"/>
                        </w:rPr>
                        <w:t xml:space="preserve"> September 20</w:t>
                      </w:r>
                      <w:r w:rsidRPr="000A3E2E">
                        <w:rPr>
                          <w:sz w:val="22"/>
                          <w:szCs w:val="22"/>
                        </w:rPr>
                        <w:t xml:space="preserve">, 2017 in addition to our regular operations, </w:t>
                      </w:r>
                      <w:r w:rsidR="00487BAD" w:rsidRPr="000A3E2E">
                        <w:rPr>
                          <w:sz w:val="22"/>
                          <w:szCs w:val="22"/>
                        </w:rPr>
                        <w:t xml:space="preserve">we will have “Baby Blessings” available on the third Wednesday of </w:t>
                      </w:r>
                      <w:r w:rsidRPr="000A3E2E">
                        <w:rPr>
                          <w:sz w:val="22"/>
                          <w:szCs w:val="22"/>
                        </w:rPr>
                        <w:t>each month. This is the kick off</w:t>
                      </w:r>
                      <w:r w:rsidR="00487BAD" w:rsidRPr="000A3E2E">
                        <w:rPr>
                          <w:sz w:val="22"/>
                          <w:szCs w:val="22"/>
                        </w:rPr>
                        <w:t xml:space="preserve"> of our new “diaper program”. We have always provided layettes,</w:t>
                      </w:r>
                      <w:r w:rsidR="006E50E6" w:rsidRPr="000A3E2E">
                        <w:rPr>
                          <w:sz w:val="22"/>
                          <w:szCs w:val="22"/>
                        </w:rPr>
                        <w:t xml:space="preserve"> diapers and baby items but we are </w:t>
                      </w:r>
                      <w:r w:rsidR="00487BAD" w:rsidRPr="000A3E2E">
                        <w:rPr>
                          <w:sz w:val="22"/>
                          <w:szCs w:val="22"/>
                        </w:rPr>
                        <w:t>organizing it into a more formal program. Moms with infa</w:t>
                      </w:r>
                      <w:r w:rsidRPr="000A3E2E">
                        <w:rPr>
                          <w:sz w:val="22"/>
                          <w:szCs w:val="22"/>
                        </w:rPr>
                        <w:t>nts will be able to come once a month</w:t>
                      </w:r>
                      <w:r w:rsidR="00487BAD" w:rsidRPr="000A3E2E">
                        <w:rPr>
                          <w:sz w:val="22"/>
                          <w:szCs w:val="22"/>
                        </w:rPr>
                        <w:t xml:space="preserve"> for diapers and baby items as we have them available. We will also ha</w:t>
                      </w:r>
                      <w:r w:rsidRPr="000A3E2E">
                        <w:rPr>
                          <w:sz w:val="22"/>
                          <w:szCs w:val="22"/>
                        </w:rPr>
                        <w:t>ve a light lunch and inspirational devotional</w:t>
                      </w:r>
                      <w:r w:rsidR="00487BAD" w:rsidRPr="000A3E2E">
                        <w:rPr>
                          <w:sz w:val="22"/>
                          <w:szCs w:val="22"/>
                        </w:rPr>
                        <w:t xml:space="preserve"> available to them that afternoon. We are very</w:t>
                      </w:r>
                      <w:r w:rsidRPr="000A3E2E">
                        <w:rPr>
                          <w:sz w:val="22"/>
                          <w:szCs w:val="22"/>
                        </w:rPr>
                        <w:t xml:space="preserve"> excited about this new effort</w:t>
                      </w:r>
                      <w:r w:rsidR="00487BAD" w:rsidRPr="000A3E2E">
                        <w:rPr>
                          <w:sz w:val="22"/>
                          <w:szCs w:val="22"/>
                        </w:rPr>
                        <w:t xml:space="preserve"> and welcome donations of diapers, baby items </w:t>
                      </w:r>
                      <w:r w:rsidRPr="000A3E2E">
                        <w:rPr>
                          <w:sz w:val="22"/>
                          <w:szCs w:val="22"/>
                        </w:rPr>
                        <w:t xml:space="preserve">and funds to help with diapers and </w:t>
                      </w:r>
                      <w:r w:rsidR="00487BAD" w:rsidRPr="000A3E2E">
                        <w:rPr>
                          <w:sz w:val="22"/>
                          <w:szCs w:val="22"/>
                        </w:rPr>
                        <w:t xml:space="preserve">lunch. </w:t>
                      </w:r>
                    </w:p>
                    <w:p w14:paraId="3E8AA72E" w14:textId="77777777" w:rsidR="000A3E2E" w:rsidRPr="000A3E2E" w:rsidRDefault="00574274" w:rsidP="00487BAD">
                      <w:pPr>
                        <w:rPr>
                          <w:sz w:val="22"/>
                          <w:szCs w:val="22"/>
                        </w:rPr>
                      </w:pPr>
                      <w:r w:rsidRPr="000A3E2E">
                        <w:rPr>
                          <w:sz w:val="22"/>
                          <w:szCs w:val="22"/>
                        </w:rPr>
                        <w:t xml:space="preserve">Our kitchen fire system has been updated and looks great. Thanks to those who helped with that need. We are ready for lots of </w:t>
                      </w:r>
                      <w:r w:rsidR="00DA592F" w:rsidRPr="000A3E2E">
                        <w:rPr>
                          <w:sz w:val="22"/>
                          <w:szCs w:val="22"/>
                        </w:rPr>
                        <w:t xml:space="preserve">safe </w:t>
                      </w:r>
                      <w:r w:rsidRPr="000A3E2E">
                        <w:rPr>
                          <w:sz w:val="22"/>
                          <w:szCs w:val="22"/>
                        </w:rPr>
                        <w:t xml:space="preserve">cooking as we come into the cooler months. </w:t>
                      </w:r>
                    </w:p>
                    <w:p w14:paraId="7ED3A4B1" w14:textId="51754A29" w:rsidR="009D4E05" w:rsidRPr="000A3E2E" w:rsidRDefault="00574274" w:rsidP="00487BAD">
                      <w:pPr>
                        <w:rPr>
                          <w:sz w:val="22"/>
                          <w:szCs w:val="22"/>
                        </w:rPr>
                      </w:pPr>
                      <w:r w:rsidRPr="000A3E2E">
                        <w:rPr>
                          <w:sz w:val="22"/>
                          <w:szCs w:val="22"/>
                        </w:rPr>
                        <w:t>Please consi</w:t>
                      </w:r>
                      <w:r w:rsidR="000A3E2E" w:rsidRPr="000A3E2E">
                        <w:rPr>
                          <w:sz w:val="22"/>
                          <w:szCs w:val="22"/>
                        </w:rPr>
                        <w:t>der attending our Founder’s Tea</w:t>
                      </w:r>
                      <w:r w:rsidR="00442B70">
                        <w:rPr>
                          <w:sz w:val="22"/>
                          <w:szCs w:val="22"/>
                        </w:rPr>
                        <w:t xml:space="preserve">, </w:t>
                      </w:r>
                      <w:r w:rsidRPr="000A3E2E">
                        <w:rPr>
                          <w:sz w:val="22"/>
                          <w:szCs w:val="22"/>
                        </w:rPr>
                        <w:t xml:space="preserve">Saturday, October 21, 2017 at the Huntington Assembly of God. Tickets are $25 and </w:t>
                      </w:r>
                      <w:r w:rsidR="009D4E05" w:rsidRPr="000A3E2E">
                        <w:rPr>
                          <w:sz w:val="22"/>
                          <w:szCs w:val="22"/>
                        </w:rPr>
                        <w:t>include a delicious tea luncheon with finger sandwiches from the exquisite Culinary Studio of Huntington, petite desserts, hot tea, coffee and more.</w:t>
                      </w:r>
                    </w:p>
                    <w:p w14:paraId="0D68AB49" w14:textId="3AD01F12" w:rsidR="00574274" w:rsidRPr="000A3E2E" w:rsidRDefault="00DA592F" w:rsidP="00487BAD">
                      <w:pPr>
                        <w:rPr>
                          <w:sz w:val="22"/>
                          <w:szCs w:val="22"/>
                        </w:rPr>
                      </w:pPr>
                      <w:r w:rsidRPr="000A3E2E">
                        <w:rPr>
                          <w:sz w:val="22"/>
                          <w:szCs w:val="22"/>
                        </w:rPr>
                        <w:t xml:space="preserve">It will be a special time </w:t>
                      </w:r>
                      <w:r w:rsidR="009D4E05" w:rsidRPr="000A3E2E">
                        <w:rPr>
                          <w:sz w:val="22"/>
                          <w:szCs w:val="22"/>
                        </w:rPr>
                        <w:t>honoring my mom’s m</w:t>
                      </w:r>
                      <w:r w:rsidRPr="000A3E2E">
                        <w:rPr>
                          <w:sz w:val="22"/>
                          <w:szCs w:val="22"/>
                        </w:rPr>
                        <w:t xml:space="preserve">emory and also recognizing </w:t>
                      </w:r>
                      <w:r w:rsidR="009D4E05" w:rsidRPr="000A3E2E">
                        <w:rPr>
                          <w:sz w:val="22"/>
                          <w:szCs w:val="22"/>
                        </w:rPr>
                        <w:t>several of our wonderful volunteers, Mrs. D</w:t>
                      </w:r>
                      <w:r w:rsidR="00442B70">
                        <w:rPr>
                          <w:sz w:val="22"/>
                          <w:szCs w:val="22"/>
                        </w:rPr>
                        <w:t xml:space="preserve">ebbie </w:t>
                      </w:r>
                      <w:proofErr w:type="spellStart"/>
                      <w:r w:rsidR="00442B70">
                        <w:rPr>
                          <w:sz w:val="22"/>
                          <w:szCs w:val="22"/>
                        </w:rPr>
                        <w:t>Gerken</w:t>
                      </w:r>
                      <w:proofErr w:type="spellEnd"/>
                      <w:r w:rsidR="00442B70">
                        <w:rPr>
                          <w:sz w:val="22"/>
                          <w:szCs w:val="22"/>
                        </w:rPr>
                        <w:t xml:space="preserve">, Mrs. Robin Corley, </w:t>
                      </w:r>
                      <w:r w:rsidR="006E136C">
                        <w:rPr>
                          <w:sz w:val="22"/>
                          <w:szCs w:val="22"/>
                        </w:rPr>
                        <w:t xml:space="preserve">Ms. Laraine </w:t>
                      </w:r>
                      <w:proofErr w:type="spellStart"/>
                      <w:r w:rsidR="006E136C">
                        <w:rPr>
                          <w:sz w:val="22"/>
                          <w:szCs w:val="22"/>
                        </w:rPr>
                        <w:t>Schippa</w:t>
                      </w:r>
                      <w:proofErr w:type="spellEnd"/>
                      <w:r w:rsidR="006E136C">
                        <w:rPr>
                          <w:sz w:val="22"/>
                          <w:szCs w:val="22"/>
                        </w:rPr>
                        <w:t xml:space="preserve"> </w:t>
                      </w:r>
                      <w:r w:rsidR="009D4E05" w:rsidRPr="000A3E2E">
                        <w:rPr>
                          <w:sz w:val="22"/>
                          <w:szCs w:val="22"/>
                        </w:rPr>
                        <w:t xml:space="preserve">and Mrs. Jane </w:t>
                      </w:r>
                      <w:proofErr w:type="spellStart"/>
                      <w:r w:rsidR="009D4E05" w:rsidRPr="000A3E2E">
                        <w:rPr>
                          <w:sz w:val="22"/>
                          <w:szCs w:val="22"/>
                        </w:rPr>
                        <w:t>Maresco</w:t>
                      </w:r>
                      <w:proofErr w:type="spellEnd"/>
                      <w:r w:rsidR="009D4E05" w:rsidRPr="000A3E2E">
                        <w:rPr>
                          <w:sz w:val="22"/>
                          <w:szCs w:val="22"/>
                        </w:rPr>
                        <w:t xml:space="preserve"> of St. Peter’s Lutheran Church’s Feed the Hungry Program. Proceeds will help to support our many holiday programs at HHRM including</w:t>
                      </w:r>
                      <w:r w:rsidRPr="000A3E2E">
                        <w:rPr>
                          <w:sz w:val="22"/>
                          <w:szCs w:val="22"/>
                        </w:rPr>
                        <w:t xml:space="preserve"> Thanksgiving food baskets and </w:t>
                      </w:r>
                      <w:r w:rsidR="009D4E05" w:rsidRPr="000A3E2E">
                        <w:rPr>
                          <w:sz w:val="22"/>
                          <w:szCs w:val="22"/>
                        </w:rPr>
                        <w:t>our 53</w:t>
                      </w:r>
                      <w:r w:rsidR="009D4E05" w:rsidRPr="000A3E2E">
                        <w:rPr>
                          <w:sz w:val="22"/>
                          <w:szCs w:val="22"/>
                          <w:vertAlign w:val="superscript"/>
                        </w:rPr>
                        <w:t>rd</w:t>
                      </w:r>
                      <w:r w:rsidR="009D4E05" w:rsidRPr="000A3E2E">
                        <w:rPr>
                          <w:sz w:val="22"/>
                          <w:szCs w:val="22"/>
                        </w:rPr>
                        <w:t xml:space="preserve"> Annual Christmas Party for Children 12/16. </w:t>
                      </w:r>
                      <w:r w:rsidRPr="000A3E2E">
                        <w:rPr>
                          <w:sz w:val="22"/>
                          <w:szCs w:val="22"/>
                        </w:rPr>
                        <w:t xml:space="preserve">Why not come and bring a friend? </w:t>
                      </w:r>
                    </w:p>
                    <w:p w14:paraId="60EA3A18" w14:textId="31D20510" w:rsidR="00487BAD" w:rsidRDefault="006E136C" w:rsidP="00487BAD">
                      <w:pPr>
                        <w:rPr>
                          <w:sz w:val="22"/>
                          <w:szCs w:val="22"/>
                        </w:rPr>
                      </w:pPr>
                      <w:r>
                        <w:rPr>
                          <w:sz w:val="22"/>
                          <w:szCs w:val="22"/>
                        </w:rPr>
                        <w:t>With Many Thanks for</w:t>
                      </w:r>
                      <w:r w:rsidR="00442B70">
                        <w:rPr>
                          <w:sz w:val="22"/>
                          <w:szCs w:val="22"/>
                        </w:rPr>
                        <w:t xml:space="preserve"> Your Prayers &amp; Support</w:t>
                      </w:r>
                      <w:r w:rsidR="00487BAD" w:rsidRPr="000A3E2E">
                        <w:rPr>
                          <w:sz w:val="22"/>
                          <w:szCs w:val="22"/>
                        </w:rPr>
                        <w:t xml:space="preserve">, </w:t>
                      </w:r>
                    </w:p>
                    <w:p w14:paraId="6F5AB47E" w14:textId="07547D0C" w:rsidR="000A3E2E" w:rsidRPr="00442B70" w:rsidRDefault="00442B70" w:rsidP="00487BAD">
                      <w:pPr>
                        <w:rPr>
                          <w:rFonts w:ascii="Lucida Handwriting" w:hAnsi="Lucida Handwriting"/>
                          <w:sz w:val="22"/>
                          <w:szCs w:val="22"/>
                        </w:rPr>
                      </w:pPr>
                      <w:r>
                        <w:rPr>
                          <w:rFonts w:ascii="Lucida Handwriting" w:hAnsi="Lucida Handwriting"/>
                          <w:sz w:val="22"/>
                          <w:szCs w:val="22"/>
                        </w:rPr>
                        <w:t>Kim</w:t>
                      </w:r>
                    </w:p>
                    <w:p w14:paraId="14C38D07" w14:textId="08C10147" w:rsidR="00487BAD" w:rsidRPr="000A3E2E" w:rsidRDefault="00487BAD" w:rsidP="00487BAD">
                      <w:pPr>
                        <w:rPr>
                          <w:sz w:val="22"/>
                          <w:szCs w:val="22"/>
                        </w:rPr>
                      </w:pPr>
                      <w:r w:rsidRPr="000A3E2E">
                        <w:rPr>
                          <w:sz w:val="22"/>
                          <w:szCs w:val="22"/>
                        </w:rPr>
                        <w:t>Rev. Kimberly Gaines-Gambino, President</w:t>
                      </w:r>
                    </w:p>
                    <w:p w14:paraId="0450AA5E" w14:textId="77777777" w:rsidR="00487BAD" w:rsidRDefault="00487BAD"/>
                  </w:txbxContent>
                </v:textbox>
                <w10:wrap type="through" anchorx="page" anchory="page"/>
              </v:shape>
            </w:pict>
          </mc:Fallback>
        </mc:AlternateContent>
      </w:r>
      <w:r w:rsidR="00DE5A27">
        <w:br w:type="page"/>
      </w:r>
      <w:r w:rsidR="000A3E2E">
        <w:rPr>
          <w:noProof/>
        </w:rPr>
        <mc:AlternateContent>
          <mc:Choice Requires="wps">
            <w:drawing>
              <wp:anchor distT="0" distB="0" distL="114300" distR="114300" simplePos="0" relativeHeight="251691088" behindDoc="0" locked="0" layoutInCell="1" allowOverlap="1" wp14:anchorId="6AF77183" wp14:editId="639FBEF5">
                <wp:simplePos x="0" y="0"/>
                <wp:positionH relativeFrom="page">
                  <wp:posOffset>3898900</wp:posOffset>
                </wp:positionH>
                <wp:positionV relativeFrom="page">
                  <wp:posOffset>5816600</wp:posOffset>
                </wp:positionV>
                <wp:extent cx="3582035" cy="4000500"/>
                <wp:effectExtent l="0" t="0" r="0" b="12700"/>
                <wp:wrapThrough wrapText="bothSides">
                  <wp:wrapPolygon edited="0">
                    <wp:start x="153" y="0"/>
                    <wp:lineTo x="153" y="21531"/>
                    <wp:lineTo x="21290" y="21531"/>
                    <wp:lineTo x="21290" y="0"/>
                    <wp:lineTo x="153" y="0"/>
                  </wp:wrapPolygon>
                </wp:wrapThrough>
                <wp:docPr id="225" name="Text Box 225"/>
                <wp:cNvGraphicFramePr/>
                <a:graphic xmlns:a="http://schemas.openxmlformats.org/drawingml/2006/main">
                  <a:graphicData uri="http://schemas.microsoft.com/office/word/2010/wordprocessingShape">
                    <wps:wsp>
                      <wps:cNvSpPr txBox="1"/>
                      <wps:spPr>
                        <a:xfrm>
                          <a:off x="0" y="0"/>
                          <a:ext cx="3582035" cy="4000500"/>
                        </a:xfrm>
                        <a:prstGeom prst="rect">
                          <a:avLst/>
                        </a:prstGeom>
                        <a:noFill/>
                        <a:ln>
                          <a:noFill/>
                        </a:ln>
                        <a:effectLst/>
                        <a:extLst>
                          <a:ext uri="{C572A759-6A51-4108-AA02-DFA0A04FC94B}">
                            <ma14:wrappingTextBoxFlag xmlns:ma14="http://schemas.microsoft.com/office/mac/drawingml/2011/main" val="1"/>
                          </a:ext>
                        </a:extLst>
                      </wps:spPr>
                      <wps:txbx>
                        <w:txbxContent>
                          <w:p w14:paraId="21800503" w14:textId="77777777" w:rsidR="009E1789" w:rsidRDefault="00574274" w:rsidP="008315DA">
                            <w:pPr>
                              <w:rPr>
                                <w:rFonts w:ascii="Times New Roman" w:eastAsia="Times New Roman" w:hAnsi="Times New Roman" w:cs="Times New Roman"/>
                              </w:rPr>
                            </w:pPr>
                            <w:r w:rsidRPr="009E1789">
                              <w:rPr>
                                <w:b/>
                                <w:color w:val="FFFFFF" w:themeColor="background1"/>
                              </w:rPr>
                              <w:t xml:space="preserve">A gift of </w:t>
                            </w:r>
                          </w:p>
                          <w:p w14:paraId="2A5A0D79" w14:textId="2A0842F0" w:rsidR="00574274" w:rsidRDefault="009E1789" w:rsidP="008315DA">
                            <w:pPr>
                              <w:rPr>
                                <w:b/>
                                <w:color w:val="000000" w:themeColor="text1"/>
                              </w:rPr>
                            </w:pPr>
                            <w:r>
                              <w:rPr>
                                <w:b/>
                                <w:color w:val="000000" w:themeColor="text1"/>
                              </w:rPr>
                              <w:t xml:space="preserve">With $20 we can purchase almost 200 diapers, feed 15 people a healthy lunch or </w:t>
                            </w:r>
                            <w:r w:rsidR="00DA592F">
                              <w:rPr>
                                <w:b/>
                                <w:color w:val="000000" w:themeColor="text1"/>
                              </w:rPr>
                              <w:t xml:space="preserve">help to </w:t>
                            </w:r>
                            <w:r>
                              <w:rPr>
                                <w:b/>
                                <w:color w:val="000000" w:themeColor="text1"/>
                              </w:rPr>
                              <w:t xml:space="preserve">provide necessary supplies and materials for our events. </w:t>
                            </w:r>
                          </w:p>
                          <w:p w14:paraId="1C872A4B" w14:textId="6BF093D9" w:rsidR="009E1789" w:rsidRDefault="009E1789" w:rsidP="008315DA">
                            <w:pPr>
                              <w:rPr>
                                <w:b/>
                                <w:color w:val="000000" w:themeColor="text1"/>
                              </w:rPr>
                            </w:pPr>
                            <w:r w:rsidRPr="00DA592F">
                              <w:rPr>
                                <w:b/>
                                <w:color w:val="000000" w:themeColor="text1"/>
                              </w:rPr>
                              <w:t>Would you consider becoming a Monthly Mission Partner for the</w:t>
                            </w:r>
                            <w:r w:rsidR="00EF1DA1">
                              <w:rPr>
                                <w:b/>
                                <w:color w:val="000000" w:themeColor="text1"/>
                              </w:rPr>
                              <w:t xml:space="preserve"> </w:t>
                            </w:r>
                            <w:r w:rsidR="000A3E2E">
                              <w:rPr>
                                <w:b/>
                                <w:color w:val="000000" w:themeColor="text1"/>
                              </w:rPr>
                              <w:t xml:space="preserve">very </w:t>
                            </w:r>
                            <w:r w:rsidR="00EF1DA1">
                              <w:rPr>
                                <w:b/>
                                <w:color w:val="000000" w:themeColor="text1"/>
                              </w:rPr>
                              <w:t xml:space="preserve">busy </w:t>
                            </w:r>
                            <w:r w:rsidRPr="00DA592F">
                              <w:rPr>
                                <w:b/>
                                <w:color w:val="000000" w:themeColor="text1"/>
                              </w:rPr>
                              <w:t>months of October, November and December?</w:t>
                            </w:r>
                            <w:r>
                              <w:rPr>
                                <w:b/>
                                <w:color w:val="000000" w:themeColor="text1"/>
                              </w:rPr>
                              <w:t xml:space="preserve"> In addition to our regular operations we will be providing 400 families at Thanksgiving with co</w:t>
                            </w:r>
                            <w:r w:rsidR="00DA592F">
                              <w:rPr>
                                <w:b/>
                                <w:color w:val="000000" w:themeColor="text1"/>
                              </w:rPr>
                              <w:t>mplete meal food baskets including a turkey,</w:t>
                            </w:r>
                            <w:r>
                              <w:rPr>
                                <w:b/>
                                <w:color w:val="000000" w:themeColor="text1"/>
                              </w:rPr>
                              <w:t xml:space="preserve"> provid</w:t>
                            </w:r>
                            <w:r w:rsidR="00DA592F">
                              <w:rPr>
                                <w:b/>
                                <w:color w:val="000000" w:themeColor="text1"/>
                              </w:rPr>
                              <w:t xml:space="preserve">ing a beautiful Christmas party for 400 children </w:t>
                            </w:r>
                            <w:r>
                              <w:rPr>
                                <w:b/>
                                <w:color w:val="000000" w:themeColor="text1"/>
                              </w:rPr>
                              <w:t>(our 53</w:t>
                            </w:r>
                            <w:r w:rsidRPr="009E1789">
                              <w:rPr>
                                <w:b/>
                                <w:color w:val="000000" w:themeColor="text1"/>
                                <w:vertAlign w:val="superscript"/>
                              </w:rPr>
                              <w:t>rd</w:t>
                            </w:r>
                            <w:r>
                              <w:rPr>
                                <w:b/>
                                <w:color w:val="000000" w:themeColor="text1"/>
                              </w:rPr>
                              <w:t xml:space="preserve"> Annual) hosting a </w:t>
                            </w:r>
                            <w:r w:rsidR="00DA592F">
                              <w:rPr>
                                <w:b/>
                                <w:color w:val="000000" w:themeColor="text1"/>
                              </w:rPr>
                              <w:t xml:space="preserve">“free of charge” </w:t>
                            </w:r>
                            <w:r>
                              <w:rPr>
                                <w:b/>
                                <w:color w:val="000000" w:themeColor="text1"/>
                              </w:rPr>
                              <w:t>Fall Family Fun Day</w:t>
                            </w:r>
                            <w:r w:rsidR="00DA592F">
                              <w:rPr>
                                <w:b/>
                                <w:color w:val="000000" w:themeColor="text1"/>
                              </w:rPr>
                              <w:t xml:space="preserve"> with pumpkin painting and lunch and so much more. </w:t>
                            </w:r>
                          </w:p>
                          <w:p w14:paraId="0F9A323E" w14:textId="7F379E9A" w:rsidR="00DA592F" w:rsidRPr="009E1789" w:rsidRDefault="000A3E2E" w:rsidP="00DA592F">
                            <w:pPr>
                              <w:rPr>
                                <w:b/>
                                <w:color w:val="FFFFFF" w:themeColor="background1"/>
                              </w:rPr>
                            </w:pPr>
                            <w:r>
                              <w:rPr>
                                <w:b/>
                                <w:color w:val="000000" w:themeColor="text1"/>
                              </w:rPr>
                              <w:t>You may send your</w:t>
                            </w:r>
                            <w:r w:rsidR="00DA592F">
                              <w:rPr>
                                <w:b/>
                                <w:color w:val="000000" w:themeColor="text1"/>
                              </w:rPr>
                              <w:t xml:space="preserve"> gift or more or sign up for</w:t>
                            </w:r>
                            <w:r>
                              <w:rPr>
                                <w:b/>
                                <w:color w:val="000000" w:themeColor="text1"/>
                              </w:rPr>
                              <w:t xml:space="preserve"> easy online recurring donations </w:t>
                            </w:r>
                            <w:r w:rsidR="00DA592F">
                              <w:rPr>
                                <w:b/>
                                <w:color w:val="000000" w:themeColor="text1"/>
                              </w:rPr>
                              <w:t>www.hhrm.org.</w:t>
                            </w:r>
                          </w:p>
                          <w:p w14:paraId="516F0F94" w14:textId="29E67019" w:rsidR="007767DE" w:rsidRPr="009E1789" w:rsidRDefault="00574274" w:rsidP="008315DA">
                            <w:pPr>
                              <w:rPr>
                                <w:b/>
                                <w:color w:val="FFFFFF" w:themeColor="background1"/>
                              </w:rPr>
                            </w:pPr>
                            <w:r w:rsidRPr="009E1789">
                              <w:rPr>
                                <w:b/>
                                <w:color w:val="FFFFFF" w:themeColor="background1"/>
                              </w:rPr>
                              <w:t>, 20 packs of baby wipes, or prepare l</w:t>
                            </w:r>
                            <w:r w:rsidR="009D4E05" w:rsidRPr="009E1789">
                              <w:rPr>
                                <w:b/>
                                <w:color w:val="FFFFFF" w:themeColor="background1"/>
                              </w:rPr>
                              <w:t>unch for 10</w:t>
                            </w:r>
                            <w:r w:rsidRPr="009E1789">
                              <w:rPr>
                                <w:b/>
                                <w:color w:val="FFFFFF" w:themeColor="background1"/>
                              </w:rPr>
                              <w:t xml:space="preserve"> people. </w:t>
                            </w:r>
                            <w:r w:rsidR="007767DE" w:rsidRPr="009E1789">
                              <w:rPr>
                                <w:b/>
                                <w:color w:val="FFFFFF" w:themeColor="background1"/>
                              </w:rPr>
                              <w:t xml:space="preserve"> </w:t>
                            </w:r>
                          </w:p>
                          <w:p w14:paraId="26118718" w14:textId="780388FF" w:rsidR="005D6717" w:rsidRPr="009E1789" w:rsidRDefault="005D6717" w:rsidP="008315DA">
                            <w:pPr>
                              <w:rPr>
                                <w:color w:val="FFFFFF" w:themeColor="background1"/>
                              </w:rPr>
                            </w:pPr>
                            <w:r w:rsidRPr="009E1789">
                              <w:rPr>
                                <w:color w:val="FFFFFF" w:themeColor="background1"/>
                              </w:rPr>
                              <w:t>Will you consider</w:t>
                            </w:r>
                            <w:r w:rsidR="009E1789">
                              <w:rPr>
                                <w:color w:val="FFFFFF" w:themeColor="background1"/>
                              </w:rPr>
                              <w:t xml:space="preserve"> become a Monthly </w:t>
                            </w:r>
                            <w:proofErr w:type="spellStart"/>
                            <w:r w:rsidR="009E1789">
                              <w:rPr>
                                <w:color w:val="FFFFFF" w:themeColor="background1"/>
                              </w:rPr>
                              <w:t>Missi</w:t>
                            </w:r>
                            <w:r w:rsidRPr="009E1789">
                              <w:rPr>
                                <w:color w:val="FFFFFF" w:themeColor="background1"/>
                              </w:rPr>
                              <w:t>ake</w:t>
                            </w:r>
                            <w:proofErr w:type="spellEnd"/>
                            <w:r w:rsidRPr="009E1789">
                              <w:rPr>
                                <w:color w:val="FFFFFF" w:themeColor="background1"/>
                              </w:rPr>
                              <w:t xml:space="preserve"> a </w:t>
                            </w:r>
                            <w:r w:rsidR="00D445F6" w:rsidRPr="009E1789">
                              <w:rPr>
                                <w:color w:val="FFFFFF" w:themeColor="background1"/>
                              </w:rPr>
                              <w:t xml:space="preserve">monthly financial contribution of your choice to HHRM. </w:t>
                            </w:r>
                            <w:r w:rsidRPr="009E1789">
                              <w:rPr>
                                <w:color w:val="FFFFFF" w:themeColor="background1"/>
                              </w:rPr>
                              <w:t xml:space="preserve">Even $20 makes a </w:t>
                            </w:r>
                            <w:r w:rsidR="009D4E05" w:rsidRPr="009E1789">
                              <w:rPr>
                                <w:color w:val="FFFFFF" w:themeColor="background1"/>
                              </w:rPr>
                              <w:t xml:space="preserve">big </w:t>
                            </w:r>
                            <w:r w:rsidRPr="009E1789">
                              <w:rPr>
                                <w:color w:val="FFFFFF" w:themeColor="background1"/>
                              </w:rPr>
                              <w:t>difference!</w:t>
                            </w:r>
                          </w:p>
                          <w:p w14:paraId="1B2B3BD1" w14:textId="66D31E2C" w:rsidR="005D6717" w:rsidRPr="009E1789" w:rsidRDefault="00D445F6" w:rsidP="008315DA">
                            <w:pPr>
                              <w:rPr>
                                <w:color w:val="FFFFFF" w:themeColor="background1"/>
                              </w:rPr>
                            </w:pPr>
                            <w:r w:rsidRPr="009E1789">
                              <w:rPr>
                                <w:color w:val="FFFFFF" w:themeColor="background1"/>
                              </w:rPr>
                              <w:t>Simply write MMP in the memo section of your check or sign up for a recurri</w:t>
                            </w:r>
                            <w:r w:rsidR="009D4E05" w:rsidRPr="009E1789">
                              <w:rPr>
                                <w:color w:val="FFFFFF" w:themeColor="background1"/>
                              </w:rPr>
                              <w:t xml:space="preserve">ng gift via our website online, </w:t>
                            </w:r>
                            <w:r w:rsidR="00574274" w:rsidRPr="009E1789">
                              <w:rPr>
                                <w:color w:val="FFFFFF" w:themeColor="background1"/>
                              </w:rPr>
                              <w:t>www.hhrm.org.</w:t>
                            </w:r>
                          </w:p>
                          <w:p w14:paraId="691A0AD4" w14:textId="4C3967C8" w:rsidR="00D445F6" w:rsidRPr="009E1789" w:rsidRDefault="00D445F6" w:rsidP="008315DA">
                            <w:pPr>
                              <w:rPr>
                                <w:color w:val="FFFFFF" w:themeColor="background1"/>
                              </w:rPr>
                            </w:pPr>
                          </w:p>
                          <w:p w14:paraId="11218F14" w14:textId="77777777" w:rsidR="009E1789" w:rsidRDefault="009E1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7183" id="Text Box 225" o:spid="_x0000_s1031" type="#_x0000_t202" style="position:absolute;margin-left:307pt;margin-top:458pt;width:282.05pt;height:315pt;z-index:2516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" mv:complextextbox="1" filled="f" stroked="f">
                <v:textbox>
                  <w:txbxContent>
                    <w:p w14:paraId="21800503" w14:textId="77777777" w:rsidR="009E1789" w:rsidRDefault="00574274" w:rsidP="008315DA">
                      <w:pPr>
                        <w:rPr>
                          <w:rFonts w:ascii="Times New Roman" w:eastAsia="Times New Roman" w:hAnsi="Times New Roman" w:cs="Times New Roman"/>
                        </w:rPr>
                      </w:pPr>
                      <w:r w:rsidRPr="009E1789">
                        <w:rPr>
                          <w:b/>
                          <w:color w:val="FFFFFF" w:themeColor="background1"/>
                        </w:rPr>
                        <w:t xml:space="preserve">A gift of </w:t>
                      </w:r>
                    </w:p>
                    <w:p w14:paraId="2A5A0D79" w14:textId="2A0842F0" w:rsidR="00574274" w:rsidRDefault="009E1789" w:rsidP="008315DA">
                      <w:pPr>
                        <w:rPr>
                          <w:b/>
                          <w:color w:val="000000" w:themeColor="text1"/>
                        </w:rPr>
                      </w:pPr>
                      <w:r>
                        <w:rPr>
                          <w:b/>
                          <w:color w:val="000000" w:themeColor="text1"/>
                        </w:rPr>
                        <w:t xml:space="preserve">With $20 we can purchase almost 200 diapers, feed 15 people a healthy lunch or </w:t>
                      </w:r>
                      <w:r w:rsidR="00DA592F">
                        <w:rPr>
                          <w:b/>
                          <w:color w:val="000000" w:themeColor="text1"/>
                        </w:rPr>
                        <w:t xml:space="preserve">help to </w:t>
                      </w:r>
                      <w:r>
                        <w:rPr>
                          <w:b/>
                          <w:color w:val="000000" w:themeColor="text1"/>
                        </w:rPr>
                        <w:t xml:space="preserve">provide necessary supplies and materials for our events. </w:t>
                      </w:r>
                    </w:p>
                    <w:p w14:paraId="1C872A4B" w14:textId="6BF093D9" w:rsidR="009E1789" w:rsidRDefault="009E1789" w:rsidP="008315DA">
                      <w:pPr>
                        <w:rPr>
                          <w:b/>
                          <w:color w:val="000000" w:themeColor="text1"/>
                        </w:rPr>
                      </w:pPr>
                      <w:r w:rsidRPr="00DA592F">
                        <w:rPr>
                          <w:b/>
                          <w:color w:val="000000" w:themeColor="text1"/>
                        </w:rPr>
                        <w:t>Would you consider becoming a Monthly Mission Partner for the</w:t>
                      </w:r>
                      <w:r w:rsidR="00EF1DA1">
                        <w:rPr>
                          <w:b/>
                          <w:color w:val="000000" w:themeColor="text1"/>
                        </w:rPr>
                        <w:t xml:space="preserve"> </w:t>
                      </w:r>
                      <w:r w:rsidR="000A3E2E">
                        <w:rPr>
                          <w:b/>
                          <w:color w:val="000000" w:themeColor="text1"/>
                        </w:rPr>
                        <w:t xml:space="preserve">very </w:t>
                      </w:r>
                      <w:r w:rsidR="00EF1DA1">
                        <w:rPr>
                          <w:b/>
                          <w:color w:val="000000" w:themeColor="text1"/>
                        </w:rPr>
                        <w:t xml:space="preserve">busy </w:t>
                      </w:r>
                      <w:r w:rsidRPr="00DA592F">
                        <w:rPr>
                          <w:b/>
                          <w:color w:val="000000" w:themeColor="text1"/>
                        </w:rPr>
                        <w:t>months of October, November and December?</w:t>
                      </w:r>
                      <w:r>
                        <w:rPr>
                          <w:b/>
                          <w:color w:val="000000" w:themeColor="text1"/>
                        </w:rPr>
                        <w:t xml:space="preserve"> In addition to our regular operations we will be providing 400 families at Thanksgiving with co</w:t>
                      </w:r>
                      <w:r w:rsidR="00DA592F">
                        <w:rPr>
                          <w:b/>
                          <w:color w:val="000000" w:themeColor="text1"/>
                        </w:rPr>
                        <w:t>mplete meal food baskets including a turkey,</w:t>
                      </w:r>
                      <w:r>
                        <w:rPr>
                          <w:b/>
                          <w:color w:val="000000" w:themeColor="text1"/>
                        </w:rPr>
                        <w:t xml:space="preserve"> provid</w:t>
                      </w:r>
                      <w:r w:rsidR="00DA592F">
                        <w:rPr>
                          <w:b/>
                          <w:color w:val="000000" w:themeColor="text1"/>
                        </w:rPr>
                        <w:t xml:space="preserve">ing a beautiful Christmas party for 400 children </w:t>
                      </w:r>
                      <w:r>
                        <w:rPr>
                          <w:b/>
                          <w:color w:val="000000" w:themeColor="text1"/>
                        </w:rPr>
                        <w:t>(our 53</w:t>
                      </w:r>
                      <w:r w:rsidRPr="009E1789">
                        <w:rPr>
                          <w:b/>
                          <w:color w:val="000000" w:themeColor="text1"/>
                          <w:vertAlign w:val="superscript"/>
                        </w:rPr>
                        <w:t>rd</w:t>
                      </w:r>
                      <w:r>
                        <w:rPr>
                          <w:b/>
                          <w:color w:val="000000" w:themeColor="text1"/>
                        </w:rPr>
                        <w:t xml:space="preserve"> Annual) hosting a </w:t>
                      </w:r>
                      <w:r w:rsidR="00DA592F">
                        <w:rPr>
                          <w:b/>
                          <w:color w:val="000000" w:themeColor="text1"/>
                        </w:rPr>
                        <w:t xml:space="preserve">“free of charge” </w:t>
                      </w:r>
                      <w:r>
                        <w:rPr>
                          <w:b/>
                          <w:color w:val="000000" w:themeColor="text1"/>
                        </w:rPr>
                        <w:t>Fall Family Fun Day</w:t>
                      </w:r>
                      <w:r w:rsidR="00DA592F">
                        <w:rPr>
                          <w:b/>
                          <w:color w:val="000000" w:themeColor="text1"/>
                        </w:rPr>
                        <w:t xml:space="preserve"> with pumpkin painting and lunch and so much more. </w:t>
                      </w:r>
                    </w:p>
                    <w:p w14:paraId="0F9A323E" w14:textId="7F379E9A" w:rsidR="00DA592F" w:rsidRPr="009E1789" w:rsidRDefault="000A3E2E" w:rsidP="00DA592F">
                      <w:pPr>
                        <w:rPr>
                          <w:b/>
                          <w:color w:val="FFFFFF" w:themeColor="background1"/>
                        </w:rPr>
                      </w:pPr>
                      <w:r>
                        <w:rPr>
                          <w:b/>
                          <w:color w:val="000000" w:themeColor="text1"/>
                        </w:rPr>
                        <w:t>You may send your</w:t>
                      </w:r>
                      <w:r w:rsidR="00DA592F">
                        <w:rPr>
                          <w:b/>
                          <w:color w:val="000000" w:themeColor="text1"/>
                        </w:rPr>
                        <w:t xml:space="preserve"> gift or more or sign up for</w:t>
                      </w:r>
                      <w:r>
                        <w:rPr>
                          <w:b/>
                          <w:color w:val="000000" w:themeColor="text1"/>
                        </w:rPr>
                        <w:t xml:space="preserve"> easy online recurring donations </w:t>
                      </w:r>
                      <w:r w:rsidR="00DA592F">
                        <w:rPr>
                          <w:b/>
                          <w:color w:val="000000" w:themeColor="text1"/>
                        </w:rPr>
                        <w:t>www.hhrm.org.</w:t>
                      </w:r>
                    </w:p>
                    <w:p w14:paraId="516F0F94" w14:textId="29E67019" w:rsidR="007767DE" w:rsidRPr="009E1789" w:rsidRDefault="00574274" w:rsidP="008315DA">
                      <w:pPr>
                        <w:rPr>
                          <w:b/>
                          <w:color w:val="FFFFFF" w:themeColor="background1"/>
                        </w:rPr>
                      </w:pPr>
                      <w:r w:rsidRPr="009E1789">
                        <w:rPr>
                          <w:b/>
                          <w:color w:val="FFFFFF" w:themeColor="background1"/>
                        </w:rPr>
                        <w:t>, 20 packs of baby wipes, or prepare l</w:t>
                      </w:r>
                      <w:r w:rsidR="009D4E05" w:rsidRPr="009E1789">
                        <w:rPr>
                          <w:b/>
                          <w:color w:val="FFFFFF" w:themeColor="background1"/>
                        </w:rPr>
                        <w:t>unch for 10</w:t>
                      </w:r>
                      <w:r w:rsidRPr="009E1789">
                        <w:rPr>
                          <w:b/>
                          <w:color w:val="FFFFFF" w:themeColor="background1"/>
                        </w:rPr>
                        <w:t xml:space="preserve"> people. </w:t>
                      </w:r>
                      <w:r w:rsidR="007767DE" w:rsidRPr="009E1789">
                        <w:rPr>
                          <w:b/>
                          <w:color w:val="FFFFFF" w:themeColor="background1"/>
                        </w:rPr>
                        <w:t xml:space="preserve"> </w:t>
                      </w:r>
                    </w:p>
                    <w:p w14:paraId="26118718" w14:textId="780388FF" w:rsidR="005D6717" w:rsidRPr="009E1789" w:rsidRDefault="005D6717" w:rsidP="008315DA">
                      <w:pPr>
                        <w:rPr>
                          <w:color w:val="FFFFFF" w:themeColor="background1"/>
                        </w:rPr>
                      </w:pPr>
                      <w:r w:rsidRPr="009E1789">
                        <w:rPr>
                          <w:color w:val="FFFFFF" w:themeColor="background1"/>
                        </w:rPr>
                        <w:t>Will you consider</w:t>
                      </w:r>
                      <w:r w:rsidR="009E1789">
                        <w:rPr>
                          <w:color w:val="FFFFFF" w:themeColor="background1"/>
                        </w:rPr>
                        <w:t xml:space="preserve"> become a Monthly </w:t>
                      </w:r>
                      <w:proofErr w:type="spellStart"/>
                      <w:r w:rsidR="009E1789">
                        <w:rPr>
                          <w:color w:val="FFFFFF" w:themeColor="background1"/>
                        </w:rPr>
                        <w:t>Missi</w:t>
                      </w:r>
                      <w:r w:rsidRPr="009E1789">
                        <w:rPr>
                          <w:color w:val="FFFFFF" w:themeColor="background1"/>
                        </w:rPr>
                        <w:t>ake</w:t>
                      </w:r>
                      <w:proofErr w:type="spellEnd"/>
                      <w:r w:rsidRPr="009E1789">
                        <w:rPr>
                          <w:color w:val="FFFFFF" w:themeColor="background1"/>
                        </w:rPr>
                        <w:t xml:space="preserve"> a </w:t>
                      </w:r>
                      <w:r w:rsidR="00D445F6" w:rsidRPr="009E1789">
                        <w:rPr>
                          <w:color w:val="FFFFFF" w:themeColor="background1"/>
                        </w:rPr>
                        <w:t xml:space="preserve">monthly financial contribution of your choice to HHRM. </w:t>
                      </w:r>
                      <w:r w:rsidRPr="009E1789">
                        <w:rPr>
                          <w:color w:val="FFFFFF" w:themeColor="background1"/>
                        </w:rPr>
                        <w:t xml:space="preserve">Even $20 makes a </w:t>
                      </w:r>
                      <w:r w:rsidR="009D4E05" w:rsidRPr="009E1789">
                        <w:rPr>
                          <w:color w:val="FFFFFF" w:themeColor="background1"/>
                        </w:rPr>
                        <w:t xml:space="preserve">big </w:t>
                      </w:r>
                      <w:r w:rsidRPr="009E1789">
                        <w:rPr>
                          <w:color w:val="FFFFFF" w:themeColor="background1"/>
                        </w:rPr>
                        <w:t>difference!</w:t>
                      </w:r>
                    </w:p>
                    <w:p w14:paraId="1B2B3BD1" w14:textId="66D31E2C" w:rsidR="005D6717" w:rsidRPr="009E1789" w:rsidRDefault="00D445F6" w:rsidP="008315DA">
                      <w:pPr>
                        <w:rPr>
                          <w:color w:val="FFFFFF" w:themeColor="background1"/>
                        </w:rPr>
                      </w:pPr>
                      <w:r w:rsidRPr="009E1789">
                        <w:rPr>
                          <w:color w:val="FFFFFF" w:themeColor="background1"/>
                        </w:rPr>
                        <w:t>Simply write MMP in the memo section of your check or sign up for a recurri</w:t>
                      </w:r>
                      <w:r w:rsidR="009D4E05" w:rsidRPr="009E1789">
                        <w:rPr>
                          <w:color w:val="FFFFFF" w:themeColor="background1"/>
                        </w:rPr>
                        <w:t xml:space="preserve">ng gift via our website online, </w:t>
                      </w:r>
                      <w:r w:rsidR="00574274" w:rsidRPr="009E1789">
                        <w:rPr>
                          <w:color w:val="FFFFFF" w:themeColor="background1"/>
                        </w:rPr>
                        <w:t>www.hhrm.org.</w:t>
                      </w:r>
                    </w:p>
                    <w:p w14:paraId="691A0AD4" w14:textId="4C3967C8" w:rsidR="00D445F6" w:rsidRPr="009E1789" w:rsidRDefault="00D445F6" w:rsidP="008315DA">
                      <w:pPr>
                        <w:rPr>
                          <w:color w:val="FFFFFF" w:themeColor="background1"/>
                        </w:rPr>
                      </w:pPr>
                    </w:p>
                    <w:p w14:paraId="11218F14" w14:textId="77777777" w:rsidR="009E1789" w:rsidRDefault="009E1789"/>
                  </w:txbxContent>
                </v:textbox>
                <w10:wrap type="through" anchorx="page" anchory="page"/>
              </v:shape>
            </w:pict>
          </mc:Fallback>
        </mc:AlternateContent>
      </w:r>
      <w:r w:rsidR="000A3E2E">
        <w:rPr>
          <w:noProof/>
        </w:rPr>
        <w:drawing>
          <wp:inline distT="0" distB="0" distL="0" distR="0" wp14:anchorId="74D88A0F" wp14:editId="2C128D1D">
            <wp:extent cx="3383692" cy="2670810"/>
            <wp:effectExtent l="0" t="0" r="0" b="0"/>
            <wp:docPr id="16" name="Picture 16" descr="/Users/kimberlygambino/Desktop/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imberlygambino/Desktop/IMG_30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154" cy="2691697"/>
                    </a:xfrm>
                    <a:prstGeom prst="rect">
                      <a:avLst/>
                    </a:prstGeom>
                    <a:noFill/>
                    <a:ln>
                      <a:noFill/>
                    </a:ln>
                  </pic:spPr>
                </pic:pic>
              </a:graphicData>
            </a:graphic>
          </wp:inline>
        </w:drawing>
      </w:r>
      <w:r w:rsidR="00EF1DA1" w:rsidRPr="008315DA">
        <w:rPr>
          <w:noProof/>
        </w:rPr>
        <w:drawing>
          <wp:anchor distT="0" distB="0" distL="118745" distR="118745" simplePos="0" relativeHeight="251678800" behindDoc="0" locked="0" layoutInCell="1" allowOverlap="1" wp14:anchorId="24779B86" wp14:editId="7AA173E0">
            <wp:simplePos x="0" y="0"/>
            <wp:positionH relativeFrom="page">
              <wp:posOffset>5499100</wp:posOffset>
            </wp:positionH>
            <wp:positionV relativeFrom="page">
              <wp:posOffset>3476625</wp:posOffset>
            </wp:positionV>
            <wp:extent cx="1905000" cy="1428750"/>
            <wp:effectExtent l="0" t="0" r="0" b="349250"/>
            <wp:wrapTight wrapText="bothSides">
              <wp:wrapPolygon edited="0">
                <wp:start x="864" y="0"/>
                <wp:lineTo x="0" y="1152"/>
                <wp:lineTo x="0" y="26496"/>
                <wp:lineTo x="21312" y="26496"/>
                <wp:lineTo x="21312" y="1152"/>
                <wp:lineTo x="20448" y="0"/>
                <wp:lineTo x="864"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05000" cy="142875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EF1DA1" w:rsidRPr="008315DA">
        <w:rPr>
          <w:noProof/>
        </w:rPr>
        <w:drawing>
          <wp:anchor distT="0" distB="0" distL="118745" distR="118745" simplePos="0" relativeHeight="251685968" behindDoc="0" locked="0" layoutInCell="1" allowOverlap="1" wp14:anchorId="1230D71D" wp14:editId="76C9FAD9">
            <wp:simplePos x="0" y="0"/>
            <wp:positionH relativeFrom="page">
              <wp:posOffset>5575300</wp:posOffset>
            </wp:positionH>
            <wp:positionV relativeFrom="page">
              <wp:posOffset>1155700</wp:posOffset>
            </wp:positionV>
            <wp:extent cx="1600835" cy="1551305"/>
            <wp:effectExtent l="0" t="0" r="0" b="379095"/>
            <wp:wrapTight wrapText="bothSides">
              <wp:wrapPolygon edited="0">
                <wp:start x="1371" y="0"/>
                <wp:lineTo x="0" y="1415"/>
                <wp:lineTo x="0" y="26525"/>
                <wp:lineTo x="21249" y="26525"/>
                <wp:lineTo x="21249" y="1415"/>
                <wp:lineTo x="19878" y="0"/>
                <wp:lineTo x="1371" y="0"/>
              </wp:wrapPolygon>
            </wp:wrapTight>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00835" cy="155130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042CF4" w:rsidRPr="008315DA">
        <w:rPr>
          <w:noProof/>
        </w:rPr>
        <mc:AlternateContent>
          <mc:Choice Requires="wps">
            <w:drawing>
              <wp:anchor distT="0" distB="0" distL="114300" distR="114300" simplePos="0" relativeHeight="251686992" behindDoc="0" locked="0" layoutInCell="1" allowOverlap="1" wp14:anchorId="19A63B20" wp14:editId="66777FD3">
                <wp:simplePos x="0" y="0"/>
                <wp:positionH relativeFrom="page">
                  <wp:posOffset>2819400</wp:posOffset>
                </wp:positionH>
                <wp:positionV relativeFrom="page">
                  <wp:posOffset>1155700</wp:posOffset>
                </wp:positionV>
                <wp:extent cx="2604135" cy="4305935"/>
                <wp:effectExtent l="0" t="0" r="0" b="12065"/>
                <wp:wrapThrough wrapText="bothSides">
                  <wp:wrapPolygon edited="0">
                    <wp:start x="211" y="0"/>
                    <wp:lineTo x="211" y="21533"/>
                    <wp:lineTo x="21068" y="21533"/>
                    <wp:lineTo x="21068" y="0"/>
                    <wp:lineTo x="211" y="0"/>
                  </wp:wrapPolygon>
                </wp:wrapThrough>
                <wp:docPr id="284" name="Text Box 284"/>
                <wp:cNvGraphicFramePr/>
                <a:graphic xmlns:a="http://schemas.openxmlformats.org/drawingml/2006/main">
                  <a:graphicData uri="http://schemas.microsoft.com/office/word/2010/wordprocessingShape">
                    <wps:wsp>
                      <wps:cNvSpPr txBox="1"/>
                      <wps:spPr>
                        <a:xfrm>
                          <a:off x="0" y="0"/>
                          <a:ext cx="2604135" cy="4305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4CDE92" w14:textId="07639BA2" w:rsidR="00D445F6" w:rsidRDefault="0033652F" w:rsidP="0033652F">
                            <w:pPr>
                              <w:jc w:val="center"/>
                              <w:rPr>
                                <w:sz w:val="22"/>
                                <w:szCs w:val="22"/>
                              </w:rPr>
                            </w:pPr>
                            <w:r>
                              <w:rPr>
                                <w:sz w:val="22"/>
                                <w:szCs w:val="22"/>
                              </w:rPr>
                              <w:t>Some Opportunities for Community Service at HHRM Include</w:t>
                            </w:r>
                          </w:p>
                          <w:p w14:paraId="6C2C96DB" w14:textId="0E91C14C" w:rsidR="0033652F" w:rsidRDefault="0033652F" w:rsidP="0033652F">
                            <w:pPr>
                              <w:pStyle w:val="ListParagraph"/>
                              <w:numPr>
                                <w:ilvl w:val="0"/>
                                <w:numId w:val="12"/>
                              </w:numPr>
                              <w:rPr>
                                <w:sz w:val="22"/>
                                <w:szCs w:val="22"/>
                              </w:rPr>
                            </w:pPr>
                            <w:r>
                              <w:rPr>
                                <w:sz w:val="22"/>
                                <w:szCs w:val="22"/>
                              </w:rPr>
                              <w:t xml:space="preserve">Wrapping toys </w:t>
                            </w:r>
                            <w:r w:rsidR="00042CF4">
                              <w:rPr>
                                <w:sz w:val="22"/>
                                <w:szCs w:val="22"/>
                              </w:rPr>
                              <w:t>(Nov. 10</w:t>
                            </w:r>
                            <w:r w:rsidR="00042CF4" w:rsidRPr="00042CF4">
                              <w:rPr>
                                <w:sz w:val="22"/>
                                <w:szCs w:val="22"/>
                                <w:vertAlign w:val="superscript"/>
                              </w:rPr>
                              <w:t>th</w:t>
                            </w:r>
                            <w:r w:rsidR="00042CF4">
                              <w:rPr>
                                <w:sz w:val="22"/>
                                <w:szCs w:val="22"/>
                              </w:rPr>
                              <w:t>)</w:t>
                            </w:r>
                          </w:p>
                          <w:p w14:paraId="6C9C241B" w14:textId="11A67BFA" w:rsidR="0033652F" w:rsidRDefault="0033652F" w:rsidP="0033652F">
                            <w:pPr>
                              <w:pStyle w:val="ListParagraph"/>
                              <w:numPr>
                                <w:ilvl w:val="0"/>
                                <w:numId w:val="12"/>
                              </w:numPr>
                              <w:rPr>
                                <w:sz w:val="22"/>
                                <w:szCs w:val="22"/>
                              </w:rPr>
                            </w:pPr>
                            <w:r>
                              <w:rPr>
                                <w:sz w:val="22"/>
                                <w:szCs w:val="22"/>
                              </w:rPr>
                              <w:t>Happy Day Express</w:t>
                            </w:r>
                          </w:p>
                          <w:p w14:paraId="3AEEE356" w14:textId="3A3CAFE5" w:rsidR="00042CF4" w:rsidRDefault="00042CF4" w:rsidP="00042CF4">
                            <w:pPr>
                              <w:pStyle w:val="ListParagraph"/>
                              <w:rPr>
                                <w:sz w:val="22"/>
                                <w:szCs w:val="22"/>
                              </w:rPr>
                            </w:pPr>
                            <w:r>
                              <w:rPr>
                                <w:sz w:val="22"/>
                                <w:szCs w:val="22"/>
                              </w:rPr>
                              <w:t>Call to Schedule 631-351-6996</w:t>
                            </w:r>
                          </w:p>
                          <w:p w14:paraId="60F9676C" w14:textId="0CAD22F9" w:rsidR="0033652F" w:rsidRDefault="0033652F" w:rsidP="0033652F">
                            <w:pPr>
                              <w:pStyle w:val="ListParagraph"/>
                              <w:numPr>
                                <w:ilvl w:val="0"/>
                                <w:numId w:val="12"/>
                              </w:numPr>
                              <w:rPr>
                                <w:sz w:val="22"/>
                                <w:szCs w:val="22"/>
                              </w:rPr>
                            </w:pPr>
                            <w:r>
                              <w:rPr>
                                <w:sz w:val="22"/>
                                <w:szCs w:val="22"/>
                              </w:rPr>
                              <w:t>Hosting Food Drives</w:t>
                            </w:r>
                          </w:p>
                          <w:p w14:paraId="6D55D35B" w14:textId="11C47D98" w:rsidR="0033652F" w:rsidRDefault="0033652F" w:rsidP="0033652F">
                            <w:pPr>
                              <w:pStyle w:val="ListParagraph"/>
                              <w:numPr>
                                <w:ilvl w:val="0"/>
                                <w:numId w:val="12"/>
                              </w:numPr>
                              <w:rPr>
                                <w:sz w:val="22"/>
                                <w:szCs w:val="22"/>
                              </w:rPr>
                            </w:pPr>
                            <w:r>
                              <w:rPr>
                                <w:sz w:val="22"/>
                                <w:szCs w:val="22"/>
                              </w:rPr>
                              <w:t xml:space="preserve">Family Fall </w:t>
                            </w:r>
                            <w:r w:rsidR="00042CF4">
                              <w:rPr>
                                <w:sz w:val="22"/>
                                <w:szCs w:val="22"/>
                              </w:rPr>
                              <w:t xml:space="preserve">Fun </w:t>
                            </w:r>
                            <w:r>
                              <w:rPr>
                                <w:sz w:val="22"/>
                                <w:szCs w:val="22"/>
                              </w:rPr>
                              <w:t>Event</w:t>
                            </w:r>
                            <w:r w:rsidR="00042CF4">
                              <w:rPr>
                                <w:sz w:val="22"/>
                                <w:szCs w:val="22"/>
                              </w:rPr>
                              <w:t xml:space="preserve"> (11/4)</w:t>
                            </w:r>
                          </w:p>
                          <w:p w14:paraId="63A3597E" w14:textId="4AD91632" w:rsidR="0033652F" w:rsidRDefault="00442B70" w:rsidP="0033652F">
                            <w:pPr>
                              <w:pStyle w:val="ListParagraph"/>
                              <w:numPr>
                                <w:ilvl w:val="0"/>
                                <w:numId w:val="12"/>
                              </w:numPr>
                              <w:rPr>
                                <w:sz w:val="22"/>
                                <w:szCs w:val="22"/>
                              </w:rPr>
                            </w:pPr>
                            <w:r>
                              <w:rPr>
                                <w:sz w:val="22"/>
                                <w:szCs w:val="22"/>
                              </w:rPr>
                              <w:t xml:space="preserve">Baby Blessings </w:t>
                            </w:r>
                            <w:proofErr w:type="spellStart"/>
                            <w:r>
                              <w:rPr>
                                <w:sz w:val="22"/>
                                <w:szCs w:val="22"/>
                              </w:rPr>
                              <w:t>Distrib</w:t>
                            </w:r>
                            <w:proofErr w:type="spellEnd"/>
                            <w:r>
                              <w:rPr>
                                <w:sz w:val="22"/>
                                <w:szCs w:val="22"/>
                              </w:rPr>
                              <w:t>. 9/30</w:t>
                            </w:r>
                          </w:p>
                          <w:p w14:paraId="69236905" w14:textId="05355E2D" w:rsidR="0033652F" w:rsidRDefault="0033652F" w:rsidP="0033652F">
                            <w:pPr>
                              <w:pStyle w:val="ListParagraph"/>
                              <w:numPr>
                                <w:ilvl w:val="0"/>
                                <w:numId w:val="12"/>
                              </w:numPr>
                              <w:rPr>
                                <w:sz w:val="22"/>
                                <w:szCs w:val="22"/>
                              </w:rPr>
                            </w:pPr>
                            <w:r>
                              <w:rPr>
                                <w:sz w:val="22"/>
                                <w:szCs w:val="22"/>
                              </w:rPr>
                              <w:t>Organizing Clothing</w:t>
                            </w:r>
                            <w:r w:rsidR="00442B70">
                              <w:rPr>
                                <w:sz w:val="22"/>
                                <w:szCs w:val="22"/>
                              </w:rPr>
                              <w:t xml:space="preserve"> (daily)</w:t>
                            </w:r>
                          </w:p>
                          <w:p w14:paraId="7FF8F857" w14:textId="3A12DB3A" w:rsidR="0033652F" w:rsidRDefault="0033652F" w:rsidP="0033652F">
                            <w:pPr>
                              <w:pStyle w:val="ListParagraph"/>
                              <w:numPr>
                                <w:ilvl w:val="0"/>
                                <w:numId w:val="12"/>
                              </w:numPr>
                              <w:rPr>
                                <w:sz w:val="22"/>
                                <w:szCs w:val="22"/>
                              </w:rPr>
                            </w:pPr>
                            <w:r>
                              <w:rPr>
                                <w:sz w:val="22"/>
                                <w:szCs w:val="22"/>
                              </w:rPr>
                              <w:t>Boutique Set Up</w:t>
                            </w:r>
                            <w:r w:rsidR="00042CF4">
                              <w:rPr>
                                <w:sz w:val="22"/>
                                <w:szCs w:val="22"/>
                              </w:rPr>
                              <w:t xml:space="preserve"> 9/30-10/3</w:t>
                            </w:r>
                          </w:p>
                          <w:p w14:paraId="6B6A87F0" w14:textId="70EDE6BD" w:rsidR="00442B70" w:rsidRDefault="00442B70" w:rsidP="0033652F">
                            <w:pPr>
                              <w:pStyle w:val="ListParagraph"/>
                              <w:numPr>
                                <w:ilvl w:val="0"/>
                                <w:numId w:val="12"/>
                              </w:numPr>
                              <w:rPr>
                                <w:sz w:val="22"/>
                                <w:szCs w:val="22"/>
                              </w:rPr>
                            </w:pPr>
                            <w:r>
                              <w:rPr>
                                <w:sz w:val="22"/>
                                <w:szCs w:val="22"/>
                              </w:rPr>
                              <w:t>Thanksgiving Food Baskets</w:t>
                            </w:r>
                          </w:p>
                          <w:p w14:paraId="398B2F08" w14:textId="77777777" w:rsidR="0033652F" w:rsidRDefault="0033652F" w:rsidP="0033652F">
                            <w:pPr>
                              <w:pStyle w:val="ListParagraph"/>
                              <w:rPr>
                                <w:sz w:val="22"/>
                                <w:szCs w:val="22"/>
                              </w:rPr>
                            </w:pPr>
                          </w:p>
                          <w:p w14:paraId="4CAC6976" w14:textId="6118F29B" w:rsidR="0033652F" w:rsidRPr="00442B70" w:rsidRDefault="0033652F" w:rsidP="00442B70">
                            <w:pPr>
                              <w:pStyle w:val="ListParagraph"/>
                              <w:rPr>
                                <w:sz w:val="22"/>
                                <w:szCs w:val="22"/>
                              </w:rPr>
                            </w:pPr>
                            <w:r>
                              <w:rPr>
                                <w:sz w:val="22"/>
                                <w:szCs w:val="22"/>
                              </w:rPr>
                              <w:t xml:space="preserve">If </w:t>
                            </w:r>
                            <w:r w:rsidR="00442B70">
                              <w:rPr>
                                <w:sz w:val="22"/>
                                <w:szCs w:val="22"/>
                              </w:rPr>
                              <w:t>you</w:t>
                            </w:r>
                            <w:r w:rsidR="00A330B5">
                              <w:rPr>
                                <w:sz w:val="22"/>
                                <w:szCs w:val="22"/>
                              </w:rPr>
                              <w:t xml:space="preserve"> are </w:t>
                            </w:r>
                            <w:r w:rsidR="00EF1DA1">
                              <w:rPr>
                                <w:sz w:val="22"/>
                                <w:szCs w:val="22"/>
                              </w:rPr>
                              <w:t xml:space="preserve">interested </w:t>
                            </w:r>
                            <w:r>
                              <w:rPr>
                                <w:sz w:val="22"/>
                                <w:szCs w:val="22"/>
                              </w:rPr>
                              <w:t xml:space="preserve">in </w:t>
                            </w:r>
                            <w:r w:rsidR="00042CF4">
                              <w:rPr>
                                <w:sz w:val="22"/>
                                <w:szCs w:val="22"/>
                              </w:rPr>
                              <w:t xml:space="preserve">serving with us </w:t>
                            </w:r>
                            <w:r>
                              <w:rPr>
                                <w:sz w:val="22"/>
                                <w:szCs w:val="22"/>
                              </w:rPr>
                              <w:t>at HHRM</w:t>
                            </w:r>
                            <w:r w:rsidR="00442B70">
                              <w:rPr>
                                <w:sz w:val="22"/>
                                <w:szCs w:val="22"/>
                              </w:rPr>
                              <w:t>, p</w:t>
                            </w:r>
                            <w:r w:rsidRPr="00442B70">
                              <w:rPr>
                                <w:sz w:val="22"/>
                                <w:szCs w:val="22"/>
                              </w:rPr>
                              <w:t xml:space="preserve">lease email me at </w:t>
                            </w:r>
                            <w:hyperlink r:id="rId13" w:history="1">
                              <w:r w:rsidRPr="00442B70">
                                <w:rPr>
                                  <w:rStyle w:val="Hyperlink"/>
                                  <w:sz w:val="22"/>
                                  <w:szCs w:val="22"/>
                                </w:rPr>
                                <w:t>kimberlygambino@hhrm.org</w:t>
                              </w:r>
                            </w:hyperlink>
                          </w:p>
                          <w:p w14:paraId="7833912A" w14:textId="77777777" w:rsidR="0033652F" w:rsidRDefault="0033652F" w:rsidP="0033652F">
                            <w:pPr>
                              <w:pStyle w:val="ListParagraph"/>
                              <w:rPr>
                                <w:sz w:val="22"/>
                                <w:szCs w:val="22"/>
                              </w:rPr>
                            </w:pPr>
                          </w:p>
                          <w:p w14:paraId="6D54F709" w14:textId="20C6DD95" w:rsidR="0033652F" w:rsidRDefault="00A330B5" w:rsidP="0033652F">
                            <w:pPr>
                              <w:pStyle w:val="ListParagraph"/>
                              <w:rPr>
                                <w:sz w:val="22"/>
                                <w:szCs w:val="22"/>
                              </w:rPr>
                            </w:pPr>
                            <w:r>
                              <w:rPr>
                                <w:sz w:val="22"/>
                                <w:szCs w:val="22"/>
                              </w:rPr>
                              <w:t xml:space="preserve">It’s always wonderful to serve others together. </w:t>
                            </w:r>
                          </w:p>
                          <w:p w14:paraId="135659D1" w14:textId="77777777" w:rsidR="0033652F" w:rsidRDefault="0033652F" w:rsidP="0033652F">
                            <w:pPr>
                              <w:pStyle w:val="ListParagraph"/>
                              <w:rPr>
                                <w:sz w:val="22"/>
                                <w:szCs w:val="22"/>
                              </w:rPr>
                            </w:pPr>
                          </w:p>
                          <w:p w14:paraId="6D1A4A55" w14:textId="399B11DE" w:rsidR="00EF1DA1" w:rsidRDefault="00EF1DA1" w:rsidP="00EF1DA1">
                            <w:pPr>
                              <w:pStyle w:val="ListParagraph"/>
                              <w:rPr>
                                <w:sz w:val="22"/>
                                <w:szCs w:val="22"/>
                              </w:rPr>
                            </w:pPr>
                            <w:r>
                              <w:rPr>
                                <w:sz w:val="22"/>
                                <w:szCs w:val="22"/>
                              </w:rPr>
                              <w:t>Feel free to call or text me at 631-678-8250 Tues-Saturday.</w:t>
                            </w:r>
                          </w:p>
                          <w:p w14:paraId="0AF3F6E7" w14:textId="016FF478" w:rsidR="00EF1DA1" w:rsidRPr="00EF1DA1" w:rsidRDefault="00EF1DA1" w:rsidP="00EF1DA1">
                            <w:pPr>
                              <w:rPr>
                                <w:sz w:val="22"/>
                                <w:szCs w:val="22"/>
                              </w:rPr>
                            </w:pPr>
                          </w:p>
                          <w:p w14:paraId="72C050BC" w14:textId="77777777" w:rsidR="0033652F" w:rsidRPr="0033652F" w:rsidRDefault="0033652F" w:rsidP="0033652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3B20" id="Text Box 284" o:spid="_x0000_s1032" type="#_x0000_t202" style="position:absolute;margin-left:222pt;margin-top:91pt;width:205.05pt;height:339.05pt;z-index:2516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zsqdcCAAAi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" mv:complextextbox="1" filled="f" stroked="f">
                <v:textbox>
                  <w:txbxContent>
                    <w:p w14:paraId="5D4CDE92" w14:textId="07639BA2" w:rsidR="00D445F6" w:rsidRDefault="0033652F" w:rsidP="0033652F">
                      <w:pPr>
                        <w:jc w:val="center"/>
                        <w:rPr>
                          <w:sz w:val="22"/>
                          <w:szCs w:val="22"/>
                        </w:rPr>
                      </w:pPr>
                      <w:r>
                        <w:rPr>
                          <w:sz w:val="22"/>
                          <w:szCs w:val="22"/>
                        </w:rPr>
                        <w:t>Some Opportunities for Community Service at HHRM Include</w:t>
                      </w:r>
                    </w:p>
                    <w:p w14:paraId="6C2C96DB" w14:textId="0E91C14C" w:rsidR="0033652F" w:rsidRDefault="0033652F" w:rsidP="0033652F">
                      <w:pPr>
                        <w:pStyle w:val="ListParagraph"/>
                        <w:numPr>
                          <w:ilvl w:val="0"/>
                          <w:numId w:val="12"/>
                        </w:numPr>
                        <w:rPr>
                          <w:sz w:val="22"/>
                          <w:szCs w:val="22"/>
                        </w:rPr>
                      </w:pPr>
                      <w:r>
                        <w:rPr>
                          <w:sz w:val="22"/>
                          <w:szCs w:val="22"/>
                        </w:rPr>
                        <w:t xml:space="preserve">Wrapping toys </w:t>
                      </w:r>
                      <w:r w:rsidR="00042CF4">
                        <w:rPr>
                          <w:sz w:val="22"/>
                          <w:szCs w:val="22"/>
                        </w:rPr>
                        <w:t>(Nov. 10</w:t>
                      </w:r>
                      <w:r w:rsidR="00042CF4" w:rsidRPr="00042CF4">
                        <w:rPr>
                          <w:sz w:val="22"/>
                          <w:szCs w:val="22"/>
                          <w:vertAlign w:val="superscript"/>
                        </w:rPr>
                        <w:t>th</w:t>
                      </w:r>
                      <w:r w:rsidR="00042CF4">
                        <w:rPr>
                          <w:sz w:val="22"/>
                          <w:szCs w:val="22"/>
                        </w:rPr>
                        <w:t>)</w:t>
                      </w:r>
                    </w:p>
                    <w:p w14:paraId="6C9C241B" w14:textId="11A67BFA" w:rsidR="0033652F" w:rsidRDefault="0033652F" w:rsidP="0033652F">
                      <w:pPr>
                        <w:pStyle w:val="ListParagraph"/>
                        <w:numPr>
                          <w:ilvl w:val="0"/>
                          <w:numId w:val="12"/>
                        </w:numPr>
                        <w:rPr>
                          <w:sz w:val="22"/>
                          <w:szCs w:val="22"/>
                        </w:rPr>
                      </w:pPr>
                      <w:r>
                        <w:rPr>
                          <w:sz w:val="22"/>
                          <w:szCs w:val="22"/>
                        </w:rPr>
                        <w:t>Happy Day Express</w:t>
                      </w:r>
                    </w:p>
                    <w:p w14:paraId="3AEEE356" w14:textId="3A3CAFE5" w:rsidR="00042CF4" w:rsidRDefault="00042CF4" w:rsidP="00042CF4">
                      <w:pPr>
                        <w:pStyle w:val="ListParagraph"/>
                        <w:rPr>
                          <w:sz w:val="22"/>
                          <w:szCs w:val="22"/>
                        </w:rPr>
                      </w:pPr>
                      <w:r>
                        <w:rPr>
                          <w:sz w:val="22"/>
                          <w:szCs w:val="22"/>
                        </w:rPr>
                        <w:t>Call to Schedule 631-351-6996</w:t>
                      </w:r>
                    </w:p>
                    <w:p w14:paraId="60F9676C" w14:textId="0CAD22F9" w:rsidR="0033652F" w:rsidRDefault="0033652F" w:rsidP="0033652F">
                      <w:pPr>
                        <w:pStyle w:val="ListParagraph"/>
                        <w:numPr>
                          <w:ilvl w:val="0"/>
                          <w:numId w:val="12"/>
                        </w:numPr>
                        <w:rPr>
                          <w:sz w:val="22"/>
                          <w:szCs w:val="22"/>
                        </w:rPr>
                      </w:pPr>
                      <w:r>
                        <w:rPr>
                          <w:sz w:val="22"/>
                          <w:szCs w:val="22"/>
                        </w:rPr>
                        <w:t>Hosting Food Drives</w:t>
                      </w:r>
                    </w:p>
                    <w:p w14:paraId="6D55D35B" w14:textId="11C47D98" w:rsidR="0033652F" w:rsidRDefault="0033652F" w:rsidP="0033652F">
                      <w:pPr>
                        <w:pStyle w:val="ListParagraph"/>
                        <w:numPr>
                          <w:ilvl w:val="0"/>
                          <w:numId w:val="12"/>
                        </w:numPr>
                        <w:rPr>
                          <w:sz w:val="22"/>
                          <w:szCs w:val="22"/>
                        </w:rPr>
                      </w:pPr>
                      <w:r>
                        <w:rPr>
                          <w:sz w:val="22"/>
                          <w:szCs w:val="22"/>
                        </w:rPr>
                        <w:t xml:space="preserve">Family Fall </w:t>
                      </w:r>
                      <w:r w:rsidR="00042CF4">
                        <w:rPr>
                          <w:sz w:val="22"/>
                          <w:szCs w:val="22"/>
                        </w:rPr>
                        <w:t xml:space="preserve">Fun </w:t>
                      </w:r>
                      <w:r>
                        <w:rPr>
                          <w:sz w:val="22"/>
                          <w:szCs w:val="22"/>
                        </w:rPr>
                        <w:t>Event</w:t>
                      </w:r>
                      <w:r w:rsidR="00042CF4">
                        <w:rPr>
                          <w:sz w:val="22"/>
                          <w:szCs w:val="22"/>
                        </w:rPr>
                        <w:t xml:space="preserve"> (11/4)</w:t>
                      </w:r>
                    </w:p>
                    <w:p w14:paraId="63A3597E" w14:textId="4AD91632" w:rsidR="0033652F" w:rsidRDefault="00442B70" w:rsidP="0033652F">
                      <w:pPr>
                        <w:pStyle w:val="ListParagraph"/>
                        <w:numPr>
                          <w:ilvl w:val="0"/>
                          <w:numId w:val="12"/>
                        </w:numPr>
                        <w:rPr>
                          <w:sz w:val="22"/>
                          <w:szCs w:val="22"/>
                        </w:rPr>
                      </w:pPr>
                      <w:r>
                        <w:rPr>
                          <w:sz w:val="22"/>
                          <w:szCs w:val="22"/>
                        </w:rPr>
                        <w:t xml:space="preserve">Baby Blessings </w:t>
                      </w:r>
                      <w:proofErr w:type="spellStart"/>
                      <w:r>
                        <w:rPr>
                          <w:sz w:val="22"/>
                          <w:szCs w:val="22"/>
                        </w:rPr>
                        <w:t>Distrib</w:t>
                      </w:r>
                      <w:proofErr w:type="spellEnd"/>
                      <w:r>
                        <w:rPr>
                          <w:sz w:val="22"/>
                          <w:szCs w:val="22"/>
                        </w:rPr>
                        <w:t>. 9/30</w:t>
                      </w:r>
                    </w:p>
                    <w:p w14:paraId="69236905" w14:textId="05355E2D" w:rsidR="0033652F" w:rsidRDefault="0033652F" w:rsidP="0033652F">
                      <w:pPr>
                        <w:pStyle w:val="ListParagraph"/>
                        <w:numPr>
                          <w:ilvl w:val="0"/>
                          <w:numId w:val="12"/>
                        </w:numPr>
                        <w:rPr>
                          <w:sz w:val="22"/>
                          <w:szCs w:val="22"/>
                        </w:rPr>
                      </w:pPr>
                      <w:r>
                        <w:rPr>
                          <w:sz w:val="22"/>
                          <w:szCs w:val="22"/>
                        </w:rPr>
                        <w:t>Organizing Clothing</w:t>
                      </w:r>
                      <w:r w:rsidR="00442B70">
                        <w:rPr>
                          <w:sz w:val="22"/>
                          <w:szCs w:val="22"/>
                        </w:rPr>
                        <w:t xml:space="preserve"> (daily)</w:t>
                      </w:r>
                    </w:p>
                    <w:p w14:paraId="7FF8F857" w14:textId="3A12DB3A" w:rsidR="0033652F" w:rsidRDefault="0033652F" w:rsidP="0033652F">
                      <w:pPr>
                        <w:pStyle w:val="ListParagraph"/>
                        <w:numPr>
                          <w:ilvl w:val="0"/>
                          <w:numId w:val="12"/>
                        </w:numPr>
                        <w:rPr>
                          <w:sz w:val="22"/>
                          <w:szCs w:val="22"/>
                        </w:rPr>
                      </w:pPr>
                      <w:r>
                        <w:rPr>
                          <w:sz w:val="22"/>
                          <w:szCs w:val="22"/>
                        </w:rPr>
                        <w:t>Boutique Set Up</w:t>
                      </w:r>
                      <w:r w:rsidR="00042CF4">
                        <w:rPr>
                          <w:sz w:val="22"/>
                          <w:szCs w:val="22"/>
                        </w:rPr>
                        <w:t xml:space="preserve"> 9/30-10/3</w:t>
                      </w:r>
                    </w:p>
                    <w:p w14:paraId="6B6A87F0" w14:textId="70EDE6BD" w:rsidR="00442B70" w:rsidRDefault="00442B70" w:rsidP="0033652F">
                      <w:pPr>
                        <w:pStyle w:val="ListParagraph"/>
                        <w:numPr>
                          <w:ilvl w:val="0"/>
                          <w:numId w:val="12"/>
                        </w:numPr>
                        <w:rPr>
                          <w:sz w:val="22"/>
                          <w:szCs w:val="22"/>
                        </w:rPr>
                      </w:pPr>
                      <w:r>
                        <w:rPr>
                          <w:sz w:val="22"/>
                          <w:szCs w:val="22"/>
                        </w:rPr>
                        <w:t>Thanksgiving Food Baskets</w:t>
                      </w:r>
                    </w:p>
                    <w:p w14:paraId="398B2F08" w14:textId="77777777" w:rsidR="0033652F" w:rsidRDefault="0033652F" w:rsidP="0033652F">
                      <w:pPr>
                        <w:pStyle w:val="ListParagraph"/>
                        <w:rPr>
                          <w:sz w:val="22"/>
                          <w:szCs w:val="22"/>
                        </w:rPr>
                      </w:pPr>
                    </w:p>
                    <w:p w14:paraId="4CAC6976" w14:textId="6118F29B" w:rsidR="0033652F" w:rsidRPr="00442B70" w:rsidRDefault="0033652F" w:rsidP="00442B70">
                      <w:pPr>
                        <w:pStyle w:val="ListParagraph"/>
                        <w:rPr>
                          <w:sz w:val="22"/>
                          <w:szCs w:val="22"/>
                        </w:rPr>
                      </w:pPr>
                      <w:r>
                        <w:rPr>
                          <w:sz w:val="22"/>
                          <w:szCs w:val="22"/>
                        </w:rPr>
                        <w:t xml:space="preserve">If </w:t>
                      </w:r>
                      <w:r w:rsidR="00442B70">
                        <w:rPr>
                          <w:sz w:val="22"/>
                          <w:szCs w:val="22"/>
                        </w:rPr>
                        <w:t>you</w:t>
                      </w:r>
                      <w:r w:rsidR="00A330B5">
                        <w:rPr>
                          <w:sz w:val="22"/>
                          <w:szCs w:val="22"/>
                        </w:rPr>
                        <w:t xml:space="preserve"> are </w:t>
                      </w:r>
                      <w:r w:rsidR="00EF1DA1">
                        <w:rPr>
                          <w:sz w:val="22"/>
                          <w:szCs w:val="22"/>
                        </w:rPr>
                        <w:t xml:space="preserve">interested </w:t>
                      </w:r>
                      <w:r>
                        <w:rPr>
                          <w:sz w:val="22"/>
                          <w:szCs w:val="22"/>
                        </w:rPr>
                        <w:t xml:space="preserve">in </w:t>
                      </w:r>
                      <w:r w:rsidR="00042CF4">
                        <w:rPr>
                          <w:sz w:val="22"/>
                          <w:szCs w:val="22"/>
                        </w:rPr>
                        <w:t xml:space="preserve">serving with us </w:t>
                      </w:r>
                      <w:r>
                        <w:rPr>
                          <w:sz w:val="22"/>
                          <w:szCs w:val="22"/>
                        </w:rPr>
                        <w:t>at HHRM</w:t>
                      </w:r>
                      <w:r w:rsidR="00442B70">
                        <w:rPr>
                          <w:sz w:val="22"/>
                          <w:szCs w:val="22"/>
                        </w:rPr>
                        <w:t>, p</w:t>
                      </w:r>
                      <w:r w:rsidRPr="00442B70">
                        <w:rPr>
                          <w:sz w:val="22"/>
                          <w:szCs w:val="22"/>
                        </w:rPr>
                        <w:t xml:space="preserve">lease email me at </w:t>
                      </w:r>
                      <w:hyperlink r:id="rId14" w:history="1">
                        <w:r w:rsidRPr="00442B70">
                          <w:rPr>
                            <w:rStyle w:val="Hyperlink"/>
                            <w:sz w:val="22"/>
                            <w:szCs w:val="22"/>
                          </w:rPr>
                          <w:t>kimberlygambino@hhrm.org</w:t>
                        </w:r>
                      </w:hyperlink>
                    </w:p>
                    <w:p w14:paraId="7833912A" w14:textId="77777777" w:rsidR="0033652F" w:rsidRDefault="0033652F" w:rsidP="0033652F">
                      <w:pPr>
                        <w:pStyle w:val="ListParagraph"/>
                        <w:rPr>
                          <w:sz w:val="22"/>
                          <w:szCs w:val="22"/>
                        </w:rPr>
                      </w:pPr>
                    </w:p>
                    <w:p w14:paraId="6D54F709" w14:textId="20C6DD95" w:rsidR="0033652F" w:rsidRDefault="00A330B5" w:rsidP="0033652F">
                      <w:pPr>
                        <w:pStyle w:val="ListParagraph"/>
                        <w:rPr>
                          <w:sz w:val="22"/>
                          <w:szCs w:val="22"/>
                        </w:rPr>
                      </w:pPr>
                      <w:r>
                        <w:rPr>
                          <w:sz w:val="22"/>
                          <w:szCs w:val="22"/>
                        </w:rPr>
                        <w:t xml:space="preserve">It’s always wonderful to serve others together. </w:t>
                      </w:r>
                    </w:p>
                    <w:p w14:paraId="135659D1" w14:textId="77777777" w:rsidR="0033652F" w:rsidRDefault="0033652F" w:rsidP="0033652F">
                      <w:pPr>
                        <w:pStyle w:val="ListParagraph"/>
                        <w:rPr>
                          <w:sz w:val="22"/>
                          <w:szCs w:val="22"/>
                        </w:rPr>
                      </w:pPr>
                    </w:p>
                    <w:p w14:paraId="6D1A4A55" w14:textId="399B11DE" w:rsidR="00EF1DA1" w:rsidRDefault="00EF1DA1" w:rsidP="00EF1DA1">
                      <w:pPr>
                        <w:pStyle w:val="ListParagraph"/>
                        <w:rPr>
                          <w:sz w:val="22"/>
                          <w:szCs w:val="22"/>
                        </w:rPr>
                      </w:pPr>
                      <w:r>
                        <w:rPr>
                          <w:sz w:val="22"/>
                          <w:szCs w:val="22"/>
                        </w:rPr>
                        <w:t>Feel free to call or text me at 631-678-8250 Tues-Saturday.</w:t>
                      </w:r>
                    </w:p>
                    <w:p w14:paraId="0AF3F6E7" w14:textId="016FF478" w:rsidR="00EF1DA1" w:rsidRPr="00EF1DA1" w:rsidRDefault="00EF1DA1" w:rsidP="00EF1DA1">
                      <w:pPr>
                        <w:rPr>
                          <w:sz w:val="22"/>
                          <w:szCs w:val="22"/>
                        </w:rPr>
                      </w:pPr>
                    </w:p>
                    <w:p w14:paraId="72C050BC" w14:textId="77777777" w:rsidR="0033652F" w:rsidRPr="0033652F" w:rsidRDefault="0033652F" w:rsidP="0033652F">
                      <w:pPr>
                        <w:rPr>
                          <w:sz w:val="22"/>
                          <w:szCs w:val="22"/>
                        </w:rPr>
                      </w:pPr>
                    </w:p>
                  </w:txbxContent>
                </v:textbox>
                <w10:wrap type="through" anchorx="page" anchory="page"/>
              </v:shape>
            </w:pict>
          </mc:Fallback>
        </mc:AlternateContent>
      </w:r>
      <w:r w:rsidR="009E1789" w:rsidRPr="008315DA">
        <w:rPr>
          <w:noProof/>
        </w:rPr>
        <mc:AlternateContent>
          <mc:Choice Requires="wps">
            <w:drawing>
              <wp:anchor distT="0" distB="0" distL="114300" distR="114300" simplePos="0" relativeHeight="251684944" behindDoc="0" locked="0" layoutInCell="1" allowOverlap="1" wp14:anchorId="2CB43C67" wp14:editId="6587578D">
                <wp:simplePos x="0" y="0"/>
                <wp:positionH relativeFrom="page">
                  <wp:posOffset>850899</wp:posOffset>
                </wp:positionH>
                <wp:positionV relativeFrom="page">
                  <wp:posOffset>5918200</wp:posOffset>
                </wp:positionV>
                <wp:extent cx="6477635" cy="574675"/>
                <wp:effectExtent l="0" t="0" r="24765" b="9525"/>
                <wp:wrapTight wrapText="bothSides">
                  <wp:wrapPolygon edited="0">
                    <wp:start x="0" y="0"/>
                    <wp:lineTo x="0" y="21003"/>
                    <wp:lineTo x="21598" y="21003"/>
                    <wp:lineTo x="21598"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57467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2F6335" w14:textId="2FD1852E" w:rsidR="00D445F6" w:rsidRPr="009E1789" w:rsidRDefault="009E1789" w:rsidP="005D6717">
                            <w:pPr>
                              <w:pStyle w:val="BlockText"/>
                              <w:jc w:val="left"/>
                              <w:rPr>
                                <w:b/>
                                <w:color w:val="000000" w:themeColor="text1"/>
                              </w:rPr>
                            </w:pPr>
                            <w:r>
                              <w:rPr>
                                <w:b/>
                                <w:color w:val="000000" w:themeColor="text1"/>
                              </w:rPr>
                              <w:t>Your monthly gift of</w:t>
                            </w:r>
                            <w:r w:rsidR="00EF1DA1">
                              <w:rPr>
                                <w:b/>
                                <w:color w:val="000000" w:themeColor="text1"/>
                              </w:rPr>
                              <w:t xml:space="preserve"> even</w:t>
                            </w:r>
                            <w:r>
                              <w:rPr>
                                <w:b/>
                                <w:color w:val="000000" w:themeColor="text1"/>
                              </w:rPr>
                              <w:t xml:space="preserve"> $20 goes a long way at Helping Hand Rescue Mission.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43C67" id="Text Box 268" o:spid="_x0000_s1033" type="#_x0000_t202" style="position:absolute;margin-left:67pt;margin-top:466pt;width:510.05pt;height:45.25pt;z-index:25168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" filled="f" stroked="f">
                <v:textbox inset="0,0,0,0">
                  <w:txbxContent>
                    <w:p w14:paraId="452F6335" w14:textId="2FD1852E" w:rsidR="00D445F6" w:rsidRPr="009E1789" w:rsidRDefault="009E1789" w:rsidP="005D6717">
                      <w:pPr>
                        <w:pStyle w:val="BlockText"/>
                        <w:jc w:val="left"/>
                        <w:rPr>
                          <w:b/>
                          <w:color w:val="000000" w:themeColor="text1"/>
                        </w:rPr>
                      </w:pPr>
                      <w:r>
                        <w:rPr>
                          <w:b/>
                          <w:color w:val="000000" w:themeColor="text1"/>
                        </w:rPr>
                        <w:t>Your monthly gift of</w:t>
                      </w:r>
                      <w:r w:rsidR="00EF1DA1">
                        <w:rPr>
                          <w:b/>
                          <w:color w:val="000000" w:themeColor="text1"/>
                        </w:rPr>
                        <w:t xml:space="preserve"> even</w:t>
                      </w:r>
                      <w:r>
                        <w:rPr>
                          <w:b/>
                          <w:color w:val="000000" w:themeColor="text1"/>
                        </w:rPr>
                        <w:t xml:space="preserve"> $20 goes a long way at Helping Hand Rescue Mission. </w:t>
                      </w:r>
                    </w:p>
                  </w:txbxContent>
                </v:textbox>
                <w10:wrap type="tight" anchorx="page" anchory="page"/>
              </v:shape>
            </w:pict>
          </mc:Fallback>
        </mc:AlternateContent>
      </w:r>
      <w:r w:rsidR="00DB6643" w:rsidRPr="008315DA">
        <w:rPr>
          <w:noProof/>
        </w:rPr>
        <mc:AlternateContent>
          <mc:Choice Requires="wps">
            <w:drawing>
              <wp:anchor distT="0" distB="0" distL="114300" distR="114300" simplePos="0" relativeHeight="251689040" behindDoc="0" locked="0" layoutInCell="1" allowOverlap="1" wp14:anchorId="474D6176" wp14:editId="48C69C32">
                <wp:simplePos x="0" y="0"/>
                <wp:positionH relativeFrom="page">
                  <wp:posOffset>5638800</wp:posOffset>
                </wp:positionH>
                <wp:positionV relativeFrom="page">
                  <wp:posOffset>5130800</wp:posOffset>
                </wp:positionV>
                <wp:extent cx="1765935" cy="316230"/>
                <wp:effectExtent l="0" t="0" r="0" b="0"/>
                <wp:wrapThrough wrapText="bothSides">
                  <wp:wrapPolygon edited="0">
                    <wp:start x="311" y="0"/>
                    <wp:lineTo x="311" y="19084"/>
                    <wp:lineTo x="20816" y="19084"/>
                    <wp:lineTo x="20816" y="0"/>
                    <wp:lineTo x="311" y="0"/>
                  </wp:wrapPolygon>
                </wp:wrapThrough>
                <wp:docPr id="30" name="Text Box 30"/>
                <wp:cNvGraphicFramePr/>
                <a:graphic xmlns:a="http://schemas.openxmlformats.org/drawingml/2006/main">
                  <a:graphicData uri="http://schemas.microsoft.com/office/word/2010/wordprocessingShape">
                    <wps:wsp>
                      <wps:cNvSpPr txBox="1"/>
                      <wps:spPr>
                        <a:xfrm>
                          <a:off x="0" y="0"/>
                          <a:ext cx="1765935" cy="316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B2BB94" w14:textId="3D3782E1" w:rsidR="00D445F6" w:rsidRDefault="00EF1DA1" w:rsidP="008315DA">
                            <w:r>
                              <w:t xml:space="preserve">Having Fun </w:t>
                            </w:r>
                            <w:proofErr w:type="gramStart"/>
                            <w:r>
                              <w:t>With</w:t>
                            </w:r>
                            <w:proofErr w:type="gramEnd"/>
                            <w:r>
                              <w:t xml:space="preserv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D6176" id="Text Box 30" o:spid="_x0000_s1034" type="#_x0000_t202" style="position:absolute;margin-left:444pt;margin-top:404pt;width:139.05pt;height:24.9pt;z-index:25168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" mv:complextextbox="1" filled="f" stroked="f">
                <v:textbox>
                  <w:txbxContent>
                    <w:p w14:paraId="6FB2BB94" w14:textId="3D3782E1" w:rsidR="00D445F6" w:rsidRDefault="00EF1DA1" w:rsidP="008315DA">
                      <w:r>
                        <w:t xml:space="preserve">Having Fun </w:t>
                      </w:r>
                      <w:proofErr w:type="gramStart"/>
                      <w:r>
                        <w:t>With</w:t>
                      </w:r>
                      <w:proofErr w:type="gramEnd"/>
                      <w:r>
                        <w:t xml:space="preserve"> Kids</w:t>
                      </w:r>
                    </w:p>
                  </w:txbxContent>
                </v:textbox>
                <w10:wrap type="through" anchorx="page" anchory="page"/>
              </v:shape>
            </w:pict>
          </mc:Fallback>
        </mc:AlternateContent>
      </w:r>
      <w:r w:rsidR="00042691" w:rsidRPr="008315DA">
        <w:rPr>
          <w:noProof/>
        </w:rPr>
        <mc:AlternateContent>
          <mc:Choice Requires="wps">
            <w:drawing>
              <wp:anchor distT="0" distB="0" distL="114300" distR="114300" simplePos="0" relativeHeight="251683920" behindDoc="0" locked="0" layoutInCell="1" allowOverlap="1" wp14:anchorId="4C6F0225" wp14:editId="58139428">
                <wp:simplePos x="0" y="0"/>
                <wp:positionH relativeFrom="page">
                  <wp:posOffset>465455</wp:posOffset>
                </wp:positionH>
                <wp:positionV relativeFrom="page">
                  <wp:posOffset>5499735</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7F42A4" w14:textId="3A8F796D" w:rsidR="00D445F6" w:rsidRPr="004D39B0" w:rsidRDefault="00211122" w:rsidP="00574274">
                            <w:pPr>
                              <w:pStyle w:val="Heading2"/>
                            </w:pPr>
                            <w:r>
                              <w:t>H</w:t>
                            </w:r>
                            <w:r w:rsidR="00EF1DA1">
                              <w:t xml:space="preserve">elp Us </w:t>
                            </w:r>
                            <w:proofErr w:type="gramStart"/>
                            <w:r w:rsidR="00EF1DA1">
                              <w:t>To</w:t>
                            </w:r>
                            <w:proofErr w:type="gramEnd"/>
                            <w:r>
                              <w:t xml:space="preserve"> </w:t>
                            </w:r>
                            <w:r w:rsidR="00574274">
                              <w:t>Make It Happen</w:t>
                            </w:r>
                            <w:r w:rsidR="000A3E2E">
                              <w:t xml:space="preserve">! </w:t>
                            </w:r>
                            <w:r w:rsidR="00574274">
                              <w:t>Become a Monthly Mission Partner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0225" id="Text Box 267" o:spid="_x0000_s1035" type="#_x0000_t202" style="position:absolute;margin-left:36.65pt;margin-top:433.05pt;width:540pt;height:28.8pt;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" filled="f" stroked="f">
                <v:textbox inset="0,0,0,0">
                  <w:txbxContent>
                    <w:p w14:paraId="517F42A4" w14:textId="3A8F796D" w:rsidR="00D445F6" w:rsidRPr="004D39B0" w:rsidRDefault="00211122" w:rsidP="00574274">
                      <w:pPr>
                        <w:pStyle w:val="Heading2"/>
                      </w:pPr>
                      <w:r>
                        <w:t>H</w:t>
                      </w:r>
                      <w:r w:rsidR="00EF1DA1">
                        <w:t xml:space="preserve">elp Us </w:t>
                      </w:r>
                      <w:proofErr w:type="gramStart"/>
                      <w:r w:rsidR="00EF1DA1">
                        <w:t>To</w:t>
                      </w:r>
                      <w:proofErr w:type="gramEnd"/>
                      <w:r>
                        <w:t xml:space="preserve"> </w:t>
                      </w:r>
                      <w:r w:rsidR="00574274">
                        <w:t>Make It Happen</w:t>
                      </w:r>
                      <w:r w:rsidR="000A3E2E">
                        <w:t xml:space="preserve">! </w:t>
                      </w:r>
                      <w:r w:rsidR="00574274">
                        <w:t>Become a Monthly Mission Partner</w:t>
                      </w:r>
                    </w:p>
                  </w:txbxContent>
                </v:textbox>
                <w10:wrap type="tight" anchorx="page" anchory="page"/>
              </v:shape>
            </w:pict>
          </mc:Fallback>
        </mc:AlternateContent>
      </w:r>
      <w:r w:rsidR="008315DA" w:rsidRPr="008315DA">
        <w:rPr>
          <w:noProof/>
        </w:rPr>
        <mc:AlternateContent>
          <mc:Choice Requires="wps">
            <w:drawing>
              <wp:anchor distT="0" distB="0" distL="114300" distR="114300" simplePos="0" relativeHeight="251679824" behindDoc="0" locked="0" layoutInCell="1" allowOverlap="1" wp14:anchorId="6BD19F5C" wp14:editId="071B0CD8">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7FAB1" id="Line 156" o:spid="_x0000_s1026" style="position:absolute;z-index:2516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" strokecolor="#416ca7 [3204]" strokeweight="1.5pt">
                <v:stroke dashstyle="1 1"/>
                <w10:wrap anchorx="page" anchory="page"/>
              </v:line>
            </w:pict>
          </mc:Fallback>
        </mc:AlternateContent>
      </w:r>
      <w:r w:rsidR="008315DA" w:rsidRPr="008315DA">
        <w:rPr>
          <w:noProof/>
        </w:rPr>
        <mc:AlternateContent>
          <mc:Choice Requires="wps">
            <w:drawing>
              <wp:anchor distT="0" distB="0" distL="114300" distR="114300" simplePos="0" relativeHeight="251680848" behindDoc="0" locked="0" layoutInCell="1" allowOverlap="1" wp14:anchorId="7639241E" wp14:editId="31C05664">
                <wp:simplePos x="0" y="0"/>
                <wp:positionH relativeFrom="page">
                  <wp:posOffset>615950</wp:posOffset>
                </wp:positionH>
                <wp:positionV relativeFrom="page">
                  <wp:posOffset>1143000</wp:posOffset>
                </wp:positionV>
                <wp:extent cx="2203450" cy="4304030"/>
                <wp:effectExtent l="0" t="0" r="6350" b="13970"/>
                <wp:wrapTight wrapText="bothSides">
                  <wp:wrapPolygon edited="0">
                    <wp:start x="0" y="0"/>
                    <wp:lineTo x="0" y="21543"/>
                    <wp:lineTo x="21413" y="21543"/>
                    <wp:lineTo x="2141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30403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AD748E" w14:textId="12343318" w:rsidR="00D445F6" w:rsidRPr="00042CF4" w:rsidRDefault="00042CF4" w:rsidP="008315DA">
                            <w:pPr>
                              <w:pStyle w:val="BodyText"/>
                              <w:rPr>
                                <w:sz w:val="20"/>
                                <w:szCs w:val="20"/>
                              </w:rPr>
                            </w:pPr>
                            <w:r w:rsidRPr="00042CF4">
                              <w:rPr>
                                <w:sz w:val="20"/>
                                <w:szCs w:val="20"/>
                              </w:rPr>
                              <w:t xml:space="preserve">In </w:t>
                            </w:r>
                            <w:r w:rsidR="00E83A42" w:rsidRPr="00042CF4">
                              <w:rPr>
                                <w:sz w:val="20"/>
                                <w:szCs w:val="20"/>
                              </w:rPr>
                              <w:t xml:space="preserve">State Farm Insurance of Huntington Station, New York helps us each year with our Back </w:t>
                            </w:r>
                            <w:proofErr w:type="gramStart"/>
                            <w:r w:rsidR="00E83A42" w:rsidRPr="00042CF4">
                              <w:rPr>
                                <w:sz w:val="20"/>
                                <w:szCs w:val="20"/>
                              </w:rPr>
                              <w:t>To</w:t>
                            </w:r>
                            <w:proofErr w:type="gramEnd"/>
                            <w:r w:rsidR="00E83A42" w:rsidRPr="00042CF4">
                              <w:rPr>
                                <w:sz w:val="20"/>
                                <w:szCs w:val="20"/>
                              </w:rPr>
                              <w:t xml:space="preserve"> Sch</w:t>
                            </w:r>
                            <w:r w:rsidRPr="00042CF4">
                              <w:rPr>
                                <w:sz w:val="20"/>
                                <w:szCs w:val="20"/>
                              </w:rPr>
                              <w:t xml:space="preserve">ool drive. This year was the first year that my mom wasn’t here to pick up the proceeds of their collection personally. I was met at their office by a young woman with a big smile. She presented many boxes of new backpacks and supplies and 100 new hats, gloves and scarves that they had collected. </w:t>
                            </w:r>
                          </w:p>
                          <w:p w14:paraId="523A8A23" w14:textId="0D418D9A" w:rsidR="00042CF4" w:rsidRPr="00042CF4" w:rsidRDefault="00042CF4" w:rsidP="008315DA">
                            <w:pPr>
                              <w:pStyle w:val="BodyText"/>
                              <w:rPr>
                                <w:sz w:val="20"/>
                                <w:szCs w:val="20"/>
                              </w:rPr>
                            </w:pPr>
                            <w:r w:rsidRPr="00042CF4">
                              <w:rPr>
                                <w:sz w:val="20"/>
                                <w:szCs w:val="20"/>
                              </w:rPr>
                              <w:t xml:space="preserve">She said, “I miss your mom. We started doing this years ago to give back. When I was a young woman in need your mom helped me so much. She loved me, gave me hope and provided household items, food and clothing. This is our way of saying </w:t>
                            </w:r>
                            <w:r w:rsidR="00EF1DA1">
                              <w:rPr>
                                <w:sz w:val="20"/>
                                <w:szCs w:val="20"/>
                              </w:rPr>
                              <w:t>‘</w:t>
                            </w:r>
                            <w:r w:rsidRPr="00042CF4">
                              <w:rPr>
                                <w:sz w:val="20"/>
                                <w:szCs w:val="20"/>
                              </w:rPr>
                              <w:t>thank you’ and helping others.”</w:t>
                            </w:r>
                          </w:p>
                          <w:p w14:paraId="6C6CE5F7" w14:textId="77777777" w:rsidR="00042CF4" w:rsidRDefault="00042CF4" w:rsidP="008315DA">
                            <w:pPr>
                              <w:pStyle w:val="BodyText"/>
                              <w:rPr>
                                <w:sz w:val="20"/>
                                <w:szCs w:val="20"/>
                              </w:rPr>
                            </w:pPr>
                            <w:r>
                              <w:rPr>
                                <w:sz w:val="20"/>
                                <w:szCs w:val="20"/>
                              </w:rPr>
                              <w:t xml:space="preserve">I was reminded of a scripture that God put on my heart when my mom was in the hospital. “They rest from their labors and their works follow them.” </w:t>
                            </w:r>
                          </w:p>
                          <w:p w14:paraId="289A8E7C" w14:textId="3301617C" w:rsidR="00042CF4" w:rsidRPr="00042CF4" w:rsidRDefault="00042CF4" w:rsidP="008315DA">
                            <w:pPr>
                              <w:pStyle w:val="BodyText"/>
                              <w:rPr>
                                <w:sz w:val="20"/>
                                <w:szCs w:val="20"/>
                              </w:rPr>
                            </w:pPr>
                            <w:r>
                              <w:rPr>
                                <w:sz w:val="20"/>
                                <w:szCs w:val="20"/>
                              </w:rPr>
                              <w:t>I love this story. Thanks Mom!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241E" id="Text Box 260" o:spid="_x0000_s1036" type="#_x0000_t202" style="position:absolute;margin-left:48.5pt;margin-top:90pt;width:173.5pt;height:338.9pt;z-index:2516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" mv:complextextbox="1" filled="f" stroked="f">
                <v:textbox inset="0,0,0,0">
                  <w:txbxContent>
                    <w:p w14:paraId="70AD748E" w14:textId="12343318" w:rsidR="00D445F6" w:rsidRPr="00042CF4" w:rsidRDefault="00042CF4" w:rsidP="008315DA">
                      <w:pPr>
                        <w:pStyle w:val="BodyText"/>
                        <w:rPr>
                          <w:sz w:val="20"/>
                          <w:szCs w:val="20"/>
                        </w:rPr>
                      </w:pPr>
                      <w:r w:rsidRPr="00042CF4">
                        <w:rPr>
                          <w:sz w:val="20"/>
                          <w:szCs w:val="20"/>
                        </w:rPr>
                        <w:t xml:space="preserve">In </w:t>
                      </w:r>
                      <w:r w:rsidR="00E83A42" w:rsidRPr="00042CF4">
                        <w:rPr>
                          <w:sz w:val="20"/>
                          <w:szCs w:val="20"/>
                        </w:rPr>
                        <w:t xml:space="preserve">State Farm Insurance of Huntington Station, New York helps us each year with our Back </w:t>
                      </w:r>
                      <w:proofErr w:type="gramStart"/>
                      <w:r w:rsidR="00E83A42" w:rsidRPr="00042CF4">
                        <w:rPr>
                          <w:sz w:val="20"/>
                          <w:szCs w:val="20"/>
                        </w:rPr>
                        <w:t>To</w:t>
                      </w:r>
                      <w:proofErr w:type="gramEnd"/>
                      <w:r w:rsidR="00E83A42" w:rsidRPr="00042CF4">
                        <w:rPr>
                          <w:sz w:val="20"/>
                          <w:szCs w:val="20"/>
                        </w:rPr>
                        <w:t xml:space="preserve"> Sch</w:t>
                      </w:r>
                      <w:r w:rsidRPr="00042CF4">
                        <w:rPr>
                          <w:sz w:val="20"/>
                          <w:szCs w:val="20"/>
                        </w:rPr>
                        <w:t xml:space="preserve">ool drive. This year was the first year that my mom wasn’t here to pick up the proceeds of their collection personally. I was met at their office by a young woman with a big smile. She presented many boxes of new backpacks and supplies and 100 new hats, gloves and scarves that they had collected. </w:t>
                      </w:r>
                    </w:p>
                    <w:p w14:paraId="523A8A23" w14:textId="0D418D9A" w:rsidR="00042CF4" w:rsidRPr="00042CF4" w:rsidRDefault="00042CF4" w:rsidP="008315DA">
                      <w:pPr>
                        <w:pStyle w:val="BodyText"/>
                        <w:rPr>
                          <w:sz w:val="20"/>
                          <w:szCs w:val="20"/>
                        </w:rPr>
                      </w:pPr>
                      <w:r w:rsidRPr="00042CF4">
                        <w:rPr>
                          <w:sz w:val="20"/>
                          <w:szCs w:val="20"/>
                        </w:rPr>
                        <w:t xml:space="preserve">She said, “I miss your mom. We started doing this years ago to give back. When I was a young woman in need your mom helped me so much. She loved me, gave me hope and provided household items, food and clothing. This is our way of saying </w:t>
                      </w:r>
                      <w:r w:rsidR="00EF1DA1">
                        <w:rPr>
                          <w:sz w:val="20"/>
                          <w:szCs w:val="20"/>
                        </w:rPr>
                        <w:t>‘</w:t>
                      </w:r>
                      <w:r w:rsidRPr="00042CF4">
                        <w:rPr>
                          <w:sz w:val="20"/>
                          <w:szCs w:val="20"/>
                        </w:rPr>
                        <w:t>thank you’ and helping others.”</w:t>
                      </w:r>
                    </w:p>
                    <w:p w14:paraId="6C6CE5F7" w14:textId="77777777" w:rsidR="00042CF4" w:rsidRDefault="00042CF4" w:rsidP="008315DA">
                      <w:pPr>
                        <w:pStyle w:val="BodyText"/>
                        <w:rPr>
                          <w:sz w:val="20"/>
                          <w:szCs w:val="20"/>
                        </w:rPr>
                      </w:pPr>
                      <w:r>
                        <w:rPr>
                          <w:sz w:val="20"/>
                          <w:szCs w:val="20"/>
                        </w:rPr>
                        <w:t xml:space="preserve">I was reminded of a scripture that God put on my heart when my mom was in the hospital. “They rest from their labors and their works follow them.” </w:t>
                      </w:r>
                    </w:p>
                    <w:p w14:paraId="289A8E7C" w14:textId="3301617C" w:rsidR="00042CF4" w:rsidRPr="00042CF4" w:rsidRDefault="00042CF4" w:rsidP="008315DA">
                      <w:pPr>
                        <w:pStyle w:val="BodyText"/>
                        <w:rPr>
                          <w:sz w:val="20"/>
                          <w:szCs w:val="20"/>
                        </w:rPr>
                      </w:pPr>
                      <w:r>
                        <w:rPr>
                          <w:sz w:val="20"/>
                          <w:szCs w:val="20"/>
                        </w:rPr>
                        <w:t>I love this story. Thanks Mom!</w:t>
                      </w:r>
                    </w:p>
                  </w:txbxContent>
                </v:textbox>
                <w10:wrap type="tight" anchorx="page" anchory="page"/>
              </v:shape>
            </w:pict>
          </mc:Fallback>
        </mc:AlternateContent>
      </w:r>
      <w:r w:rsidR="008315DA" w:rsidRPr="008315DA">
        <w:rPr>
          <w:noProof/>
        </w:rPr>
        <mc:AlternateContent>
          <mc:Choice Requires="wps">
            <w:drawing>
              <wp:anchor distT="0" distB="0" distL="114300" distR="114300" simplePos="0" relativeHeight="251681872" behindDoc="0" locked="0" layoutInCell="1" allowOverlap="1" wp14:anchorId="64EB5E78" wp14:editId="7FF2BDD9">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5F8B36" w14:textId="50F6E5F3" w:rsidR="00D445F6" w:rsidRPr="004D39B0" w:rsidRDefault="00E83A42" w:rsidP="008315DA">
                            <w:pPr>
                              <w:pStyle w:val="Heading2"/>
                            </w:pPr>
                            <w:r>
                              <w:t xml:space="preserve">Touching Lives </w:t>
                            </w:r>
                            <w:proofErr w:type="gramStart"/>
                            <w:r>
                              <w:t>In</w:t>
                            </w:r>
                            <w:proofErr w:type="gramEnd"/>
                            <w:r>
                              <w:t xml:space="preserve"> Our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B5E78" id="Text Box 262" o:spid="_x0000_s1037" type="#_x0000_t202" style="position:absolute;margin-left:36pt;margin-top:71pt;width:540pt;height:28.8pt;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" filled="f" stroked="f">
                <v:textbox inset="0,0,0,0">
                  <w:txbxContent>
                    <w:p w14:paraId="1B5F8B36" w14:textId="50F6E5F3" w:rsidR="00D445F6" w:rsidRPr="004D39B0" w:rsidRDefault="00E83A42" w:rsidP="008315DA">
                      <w:pPr>
                        <w:pStyle w:val="Heading2"/>
                      </w:pPr>
                      <w:r>
                        <w:t xml:space="preserve">Touching Lives </w:t>
                      </w:r>
                      <w:proofErr w:type="gramStart"/>
                      <w:r>
                        <w:t>In</w:t>
                      </w:r>
                      <w:proofErr w:type="gramEnd"/>
                      <w:r>
                        <w:t xml:space="preserve"> Our Community</w:t>
                      </w:r>
                    </w:p>
                  </w:txbxContent>
                </v:textbox>
                <w10:wrap type="tight" anchorx="page" anchory="page"/>
              </v:shape>
            </w:pict>
          </mc:Fallback>
        </mc:AlternateContent>
      </w:r>
      <w:r w:rsidR="008315DA" w:rsidRPr="008315DA">
        <w:rPr>
          <w:noProof/>
        </w:rPr>
        <mc:AlternateContent>
          <mc:Choice Requires="wps">
            <w:drawing>
              <wp:anchor distT="0" distB="0" distL="114300" distR="114300" simplePos="0" relativeHeight="251688016" behindDoc="0" locked="0" layoutInCell="1" allowOverlap="1" wp14:anchorId="37D292FF" wp14:editId="1CF4B5B7">
                <wp:simplePos x="0" y="0"/>
                <wp:positionH relativeFrom="page">
                  <wp:posOffset>5372100</wp:posOffset>
                </wp:positionH>
                <wp:positionV relativeFrom="page">
                  <wp:posOffset>2844800</wp:posOffset>
                </wp:positionV>
                <wp:extent cx="1866900" cy="419100"/>
                <wp:effectExtent l="0" t="0" r="0" b="12700"/>
                <wp:wrapThrough wrapText="bothSides">
                  <wp:wrapPolygon edited="0">
                    <wp:start x="294" y="0"/>
                    <wp:lineTo x="294" y="20945"/>
                    <wp:lineTo x="20865" y="20945"/>
                    <wp:lineTo x="20865" y="0"/>
                    <wp:lineTo x="294" y="0"/>
                  </wp:wrapPolygon>
                </wp:wrapThrough>
                <wp:docPr id="285" name="Text Box 285"/>
                <wp:cNvGraphicFramePr/>
                <a:graphic xmlns:a="http://schemas.openxmlformats.org/drawingml/2006/main">
                  <a:graphicData uri="http://schemas.microsoft.com/office/word/2010/wordprocessingShape">
                    <wps:wsp>
                      <wps:cNvSpPr txBox="1"/>
                      <wps:spPr>
                        <a:xfrm>
                          <a:off x="0" y="0"/>
                          <a:ext cx="18669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1FAC77" w14:textId="25010012" w:rsidR="00D445F6" w:rsidRDefault="00EF1DA1" w:rsidP="00C46295">
                            <w:pPr>
                              <w:jc w:val="center"/>
                            </w:pPr>
                            <w:r>
                              <w:t>Packing Backpacks!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92FF" id="Text Box 285" o:spid="_x0000_s1038" type="#_x0000_t202" style="position:absolute;margin-left:423pt;margin-top:224pt;width:147pt;height:33pt;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" mv:complextextbox="1" filled="f" stroked="f">
                <v:textbox>
                  <w:txbxContent>
                    <w:p w14:paraId="351FAC77" w14:textId="25010012" w:rsidR="00D445F6" w:rsidRDefault="00EF1DA1" w:rsidP="00C46295">
                      <w:pPr>
                        <w:jc w:val="center"/>
                      </w:pPr>
                      <w:r>
                        <w:t>Packing Backpacks!</w:t>
                      </w:r>
                    </w:p>
                  </w:txbxContent>
                </v:textbox>
                <w10:wrap type="through" anchorx="page" anchory="page"/>
              </v:shape>
            </w:pict>
          </mc:Fallback>
        </mc:AlternateContent>
      </w:r>
      <w:r w:rsidR="00DE5A27">
        <w:br w:type="page"/>
      </w:r>
      <w:r w:rsidR="00AB1C44">
        <w:rPr>
          <w:noProof/>
        </w:rPr>
        <mc:AlternateContent>
          <mc:Choice Requires="wps">
            <w:drawing>
              <wp:anchor distT="0" distB="0" distL="114300" distR="114300" simplePos="0" relativeHeight="251664464" behindDoc="0" locked="0" layoutInCell="1" allowOverlap="1" wp14:anchorId="77C50E52" wp14:editId="14403CA5">
                <wp:simplePos x="0" y="0"/>
                <wp:positionH relativeFrom="page">
                  <wp:posOffset>533400</wp:posOffset>
                </wp:positionH>
                <wp:positionV relativeFrom="page">
                  <wp:posOffset>812800</wp:posOffset>
                </wp:positionV>
                <wp:extent cx="6692900" cy="2857500"/>
                <wp:effectExtent l="0" t="0" r="0" b="12700"/>
                <wp:wrapThrough wrapText="bothSides">
                  <wp:wrapPolygon edited="0">
                    <wp:start x="82" y="0"/>
                    <wp:lineTo x="82" y="21504"/>
                    <wp:lineTo x="21395" y="21504"/>
                    <wp:lineTo x="21395" y="0"/>
                    <wp:lineTo x="82" y="0"/>
                  </wp:wrapPolygon>
                </wp:wrapThrough>
                <wp:docPr id="292" name="Text Box 292"/>
                <wp:cNvGraphicFramePr/>
                <a:graphic xmlns:a="http://schemas.openxmlformats.org/drawingml/2006/main">
                  <a:graphicData uri="http://schemas.microsoft.com/office/word/2010/wordprocessingShape">
                    <wps:wsp>
                      <wps:cNvSpPr txBox="1"/>
                      <wps:spPr>
                        <a:xfrm>
                          <a:off x="0" y="0"/>
                          <a:ext cx="6692900" cy="285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C5592B" w14:textId="34687F23" w:rsidR="00466F1F" w:rsidRPr="00574274" w:rsidRDefault="00DA592F" w:rsidP="00B02FD7">
                            <w:pPr>
                              <w:jc w:val="center"/>
                              <w:rPr>
                                <w:rFonts w:ascii="Avenir Medium" w:hAnsi="Avenir Medium"/>
                                <w:b/>
                                <w:sz w:val="32"/>
                                <w:szCs w:val="32"/>
                              </w:rPr>
                            </w:pPr>
                            <w:r>
                              <w:rPr>
                                <w:rFonts w:ascii="Avenir Medium" w:hAnsi="Avenir Medium"/>
                                <w:b/>
                                <w:sz w:val="32"/>
                                <w:szCs w:val="32"/>
                              </w:rPr>
                              <w:t>Exciting</w:t>
                            </w:r>
                            <w:r w:rsidR="00D445F6" w:rsidRPr="00574274">
                              <w:rPr>
                                <w:rFonts w:ascii="Avenir Medium" w:hAnsi="Avenir Medium"/>
                                <w:b/>
                                <w:sz w:val="32"/>
                                <w:szCs w:val="32"/>
                              </w:rPr>
                              <w:t xml:space="preserve"> Dates &amp; Events</w:t>
                            </w:r>
                            <w:r w:rsidR="00574274" w:rsidRPr="00574274">
                              <w:rPr>
                                <w:rFonts w:ascii="Avenir Medium" w:hAnsi="Avenir Medium"/>
                                <w:b/>
                                <w:sz w:val="32"/>
                                <w:szCs w:val="32"/>
                              </w:rPr>
                              <w:t xml:space="preserve"> </w:t>
                            </w:r>
                            <w:proofErr w:type="gramStart"/>
                            <w:r w:rsidR="00574274" w:rsidRPr="00574274">
                              <w:rPr>
                                <w:rFonts w:ascii="Avenir Medium" w:hAnsi="Avenir Medium"/>
                                <w:b/>
                                <w:sz w:val="32"/>
                                <w:szCs w:val="32"/>
                              </w:rPr>
                              <w:t>For</w:t>
                            </w:r>
                            <w:proofErr w:type="gramEnd"/>
                            <w:r w:rsidR="00574274" w:rsidRPr="00574274">
                              <w:rPr>
                                <w:rFonts w:ascii="Avenir Medium" w:hAnsi="Avenir Medium"/>
                                <w:b/>
                                <w:sz w:val="32"/>
                                <w:szCs w:val="32"/>
                              </w:rPr>
                              <w:t xml:space="preserve"> September and October</w:t>
                            </w:r>
                          </w:p>
                          <w:p w14:paraId="12E00B03" w14:textId="77537783" w:rsidR="00B02FD7" w:rsidRDefault="00231C75" w:rsidP="00B02FD7">
                            <w:pPr>
                              <w:jc w:val="center"/>
                              <w:rPr>
                                <w:rFonts w:ascii="Avenir Medium" w:hAnsi="Avenir Medium"/>
                                <w:sz w:val="32"/>
                                <w:szCs w:val="32"/>
                              </w:rPr>
                            </w:pPr>
                            <w:r>
                              <w:rPr>
                                <w:rFonts w:ascii="Avenir Medium" w:hAnsi="Avenir Medium"/>
                                <w:sz w:val="32"/>
                                <w:szCs w:val="32"/>
                              </w:rPr>
                              <w:t>Baby Blessings Diaper Pantry-September 20</w:t>
                            </w:r>
                            <w:r w:rsidRPr="00231C75">
                              <w:rPr>
                                <w:rFonts w:ascii="Avenir Medium" w:hAnsi="Avenir Medium"/>
                                <w:sz w:val="32"/>
                                <w:szCs w:val="32"/>
                                <w:vertAlign w:val="superscript"/>
                              </w:rPr>
                              <w:t>th</w:t>
                            </w:r>
                            <w:r>
                              <w:rPr>
                                <w:rFonts w:ascii="Avenir Medium" w:hAnsi="Avenir Medium"/>
                                <w:sz w:val="32"/>
                                <w:szCs w:val="32"/>
                              </w:rPr>
                              <w:t xml:space="preserve"> 10:30am-1pm</w:t>
                            </w:r>
                          </w:p>
                          <w:p w14:paraId="31231E59" w14:textId="27E22381" w:rsidR="00D445F6" w:rsidRDefault="00DA592F" w:rsidP="00231C75">
                            <w:pPr>
                              <w:jc w:val="center"/>
                              <w:rPr>
                                <w:rFonts w:ascii="Avenir Medium" w:hAnsi="Avenir Medium"/>
                                <w:sz w:val="32"/>
                                <w:szCs w:val="32"/>
                              </w:rPr>
                            </w:pPr>
                            <w:r>
                              <w:rPr>
                                <w:rFonts w:ascii="Avenir Medium" w:hAnsi="Avenir Medium"/>
                                <w:sz w:val="32"/>
                                <w:szCs w:val="32"/>
                              </w:rPr>
                              <w:t xml:space="preserve">Free </w:t>
                            </w:r>
                            <w:r w:rsidR="00231C75">
                              <w:rPr>
                                <w:rFonts w:ascii="Avenir Medium" w:hAnsi="Avenir Medium"/>
                                <w:sz w:val="32"/>
                                <w:szCs w:val="32"/>
                              </w:rPr>
                              <w:t>Family Fall Clothing Distribution-10am</w:t>
                            </w:r>
                            <w:r w:rsidR="00574274">
                              <w:rPr>
                                <w:rFonts w:ascii="Avenir Medium" w:hAnsi="Avenir Medium"/>
                                <w:sz w:val="32"/>
                                <w:szCs w:val="32"/>
                              </w:rPr>
                              <w:t>-3pm</w:t>
                            </w:r>
                          </w:p>
                          <w:p w14:paraId="2B5000D1" w14:textId="5B25F959" w:rsidR="00AB1C44" w:rsidRDefault="00442B70" w:rsidP="00231C75">
                            <w:pPr>
                              <w:jc w:val="center"/>
                              <w:rPr>
                                <w:rFonts w:ascii="Avenir Medium" w:hAnsi="Avenir Medium"/>
                                <w:sz w:val="28"/>
                                <w:szCs w:val="28"/>
                              </w:rPr>
                            </w:pPr>
                            <w:r>
                              <w:rPr>
                                <w:rFonts w:ascii="Avenir Medium" w:hAnsi="Avenir Medium"/>
                                <w:sz w:val="32"/>
                                <w:szCs w:val="32"/>
                              </w:rPr>
                              <w:t xml:space="preserve">Annual </w:t>
                            </w:r>
                            <w:r w:rsidR="00231C75">
                              <w:rPr>
                                <w:rFonts w:ascii="Avenir Medium" w:hAnsi="Avenir Medium"/>
                                <w:sz w:val="32"/>
                                <w:szCs w:val="32"/>
                              </w:rPr>
                              <w:t>Harvest Boutique Fundraiser-October 5, 6, 7 10am-4pm</w:t>
                            </w:r>
                          </w:p>
                          <w:p w14:paraId="26E1F93B" w14:textId="45B9A2E9" w:rsidR="00EF1DA1" w:rsidRPr="00231C75" w:rsidRDefault="00231C75" w:rsidP="00EF1DA1">
                            <w:pPr>
                              <w:jc w:val="center"/>
                              <w:rPr>
                                <w:rFonts w:ascii="Avenir Medium" w:hAnsi="Avenir Medium"/>
                                <w:sz w:val="28"/>
                                <w:szCs w:val="28"/>
                              </w:rPr>
                            </w:pPr>
                            <w:r w:rsidRPr="00574274">
                              <w:rPr>
                                <w:rFonts w:ascii="Avenir Medium" w:hAnsi="Avenir Medium"/>
                                <w:b/>
                                <w:sz w:val="28"/>
                                <w:szCs w:val="28"/>
                              </w:rPr>
                              <w:t>Fall Founder’s Tea</w:t>
                            </w:r>
                            <w:r>
                              <w:rPr>
                                <w:rFonts w:ascii="Avenir Medium" w:hAnsi="Avenir Medium"/>
                                <w:sz w:val="28"/>
                                <w:szCs w:val="28"/>
                              </w:rPr>
                              <w:t xml:space="preserve"> October 21, 2017 @ Huntington Assembly of God 12-3pm Please c</w:t>
                            </w:r>
                            <w:r w:rsidR="00EF1DA1">
                              <w:rPr>
                                <w:rFonts w:ascii="Avenir Medium" w:hAnsi="Avenir Medium"/>
                                <w:sz w:val="28"/>
                                <w:szCs w:val="28"/>
                              </w:rPr>
                              <w:t xml:space="preserve">all 631-351-6996 for tickets or visit our website </w:t>
                            </w:r>
                            <w:r w:rsidR="006E136C">
                              <w:rPr>
                                <w:rFonts w:ascii="Avenir Medium" w:hAnsi="Avenir Medium"/>
                                <w:sz w:val="28"/>
                                <w:szCs w:val="28"/>
                              </w:rPr>
                              <w:t>www.hhrm.org</w:t>
                            </w:r>
                            <w:bookmarkStart w:id="0" w:name="_GoBack"/>
                            <w:bookmarkEnd w:id="0"/>
                          </w:p>
                          <w:p w14:paraId="2738DDE2" w14:textId="6FC333F4" w:rsidR="00DB6643" w:rsidRPr="00DB6643" w:rsidRDefault="00DB6643" w:rsidP="00AB1C44">
                            <w:pPr>
                              <w:jc w:val="center"/>
                              <w:rPr>
                                <w:rFonts w:ascii="Avenir Medium" w:hAnsi="Avenir Medium"/>
                                <w:b/>
                                <w:color w:val="FF0000"/>
                              </w:rPr>
                            </w:pPr>
                            <w:r w:rsidRPr="00DB6643">
                              <w:rPr>
                                <w:rFonts w:ascii="Avenir Medium" w:hAnsi="Avenir Medium"/>
                                <w:b/>
                                <w:color w:val="FF0000"/>
                              </w:rPr>
                              <w:t xml:space="preserve">If you wish to be removed from this </w:t>
                            </w:r>
                            <w:r>
                              <w:rPr>
                                <w:rFonts w:ascii="Avenir Medium" w:hAnsi="Avenir Medium"/>
                                <w:b/>
                                <w:color w:val="FF0000"/>
                              </w:rPr>
                              <w:t xml:space="preserve">mailing </w:t>
                            </w:r>
                            <w:r w:rsidRPr="00DB6643">
                              <w:rPr>
                                <w:rFonts w:ascii="Avenir Medium" w:hAnsi="Avenir Medium"/>
                                <w:b/>
                                <w:color w:val="FF0000"/>
                              </w:rPr>
                              <w:t>list please email me at kimberlygambino@hhrm.org</w:t>
                            </w:r>
                          </w:p>
                          <w:p w14:paraId="1A848E96" w14:textId="77777777" w:rsidR="00AB1C44" w:rsidRDefault="00AB1C44" w:rsidP="00AB1C44">
                            <w:pPr>
                              <w:rPr>
                                <w:rFonts w:ascii="Avenir Medium" w:hAnsi="Avenir Medium"/>
                                <w:sz w:val="28"/>
                                <w:szCs w:val="28"/>
                              </w:rPr>
                            </w:pPr>
                          </w:p>
                          <w:p w14:paraId="6A5EC0AB" w14:textId="77777777" w:rsidR="00D445F6" w:rsidRPr="005649D2" w:rsidRDefault="00D445F6" w:rsidP="005649D2">
                            <w:pPr>
                              <w:jc w:val="center"/>
                              <w:rPr>
                                <w:rFonts w:ascii="Avenir Medium" w:hAnsi="Avenir Medium"/>
                                <w:sz w:val="28"/>
                                <w:szCs w:val="28"/>
                              </w:rPr>
                            </w:pPr>
                          </w:p>
                          <w:p w14:paraId="50125875" w14:textId="77777777" w:rsidR="00D445F6" w:rsidRPr="005649D2" w:rsidRDefault="00D445F6" w:rsidP="005649D2">
                            <w:pPr>
                              <w:jc w:val="center"/>
                              <w:rPr>
                                <w:rFonts w:ascii="Avenir Medium" w:hAnsi="Avenir Medium"/>
                              </w:rPr>
                            </w:pPr>
                          </w:p>
                          <w:p w14:paraId="6AD84F67" w14:textId="77777777" w:rsidR="00D445F6" w:rsidRPr="005649D2" w:rsidRDefault="00D445F6" w:rsidP="005649D2">
                            <w:pPr>
                              <w:rPr>
                                <w:rFonts w:ascii="Avenir Medium" w:hAnsi="Avenir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0E52" id="Text Box 292" o:spid="_x0000_s1039" type="#_x0000_t202" style="position:absolute;margin-left:42pt;margin-top:64pt;width:527pt;height:225pt;z-index:2516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" mv:complextextbox="1" filled="f" stroked="f">
                <v:textbox>
                  <w:txbxContent>
                    <w:p w14:paraId="17C5592B" w14:textId="34687F23" w:rsidR="00466F1F" w:rsidRPr="00574274" w:rsidRDefault="00DA592F" w:rsidP="00B02FD7">
                      <w:pPr>
                        <w:jc w:val="center"/>
                        <w:rPr>
                          <w:rFonts w:ascii="Avenir Medium" w:hAnsi="Avenir Medium"/>
                          <w:b/>
                          <w:sz w:val="32"/>
                          <w:szCs w:val="32"/>
                        </w:rPr>
                      </w:pPr>
                      <w:r>
                        <w:rPr>
                          <w:rFonts w:ascii="Avenir Medium" w:hAnsi="Avenir Medium"/>
                          <w:b/>
                          <w:sz w:val="32"/>
                          <w:szCs w:val="32"/>
                        </w:rPr>
                        <w:t>Exciting</w:t>
                      </w:r>
                      <w:r w:rsidR="00D445F6" w:rsidRPr="00574274">
                        <w:rPr>
                          <w:rFonts w:ascii="Avenir Medium" w:hAnsi="Avenir Medium"/>
                          <w:b/>
                          <w:sz w:val="32"/>
                          <w:szCs w:val="32"/>
                        </w:rPr>
                        <w:t xml:space="preserve"> Dates &amp; Events</w:t>
                      </w:r>
                      <w:r w:rsidR="00574274" w:rsidRPr="00574274">
                        <w:rPr>
                          <w:rFonts w:ascii="Avenir Medium" w:hAnsi="Avenir Medium"/>
                          <w:b/>
                          <w:sz w:val="32"/>
                          <w:szCs w:val="32"/>
                        </w:rPr>
                        <w:t xml:space="preserve"> </w:t>
                      </w:r>
                      <w:proofErr w:type="gramStart"/>
                      <w:r w:rsidR="00574274" w:rsidRPr="00574274">
                        <w:rPr>
                          <w:rFonts w:ascii="Avenir Medium" w:hAnsi="Avenir Medium"/>
                          <w:b/>
                          <w:sz w:val="32"/>
                          <w:szCs w:val="32"/>
                        </w:rPr>
                        <w:t>For</w:t>
                      </w:r>
                      <w:proofErr w:type="gramEnd"/>
                      <w:r w:rsidR="00574274" w:rsidRPr="00574274">
                        <w:rPr>
                          <w:rFonts w:ascii="Avenir Medium" w:hAnsi="Avenir Medium"/>
                          <w:b/>
                          <w:sz w:val="32"/>
                          <w:szCs w:val="32"/>
                        </w:rPr>
                        <w:t xml:space="preserve"> September and October</w:t>
                      </w:r>
                    </w:p>
                    <w:p w14:paraId="12E00B03" w14:textId="77537783" w:rsidR="00B02FD7" w:rsidRDefault="00231C75" w:rsidP="00B02FD7">
                      <w:pPr>
                        <w:jc w:val="center"/>
                        <w:rPr>
                          <w:rFonts w:ascii="Avenir Medium" w:hAnsi="Avenir Medium"/>
                          <w:sz w:val="32"/>
                          <w:szCs w:val="32"/>
                        </w:rPr>
                      </w:pPr>
                      <w:r>
                        <w:rPr>
                          <w:rFonts w:ascii="Avenir Medium" w:hAnsi="Avenir Medium"/>
                          <w:sz w:val="32"/>
                          <w:szCs w:val="32"/>
                        </w:rPr>
                        <w:t>Baby Blessings Diaper Pantry-September 20</w:t>
                      </w:r>
                      <w:r w:rsidRPr="00231C75">
                        <w:rPr>
                          <w:rFonts w:ascii="Avenir Medium" w:hAnsi="Avenir Medium"/>
                          <w:sz w:val="32"/>
                          <w:szCs w:val="32"/>
                          <w:vertAlign w:val="superscript"/>
                        </w:rPr>
                        <w:t>th</w:t>
                      </w:r>
                      <w:r>
                        <w:rPr>
                          <w:rFonts w:ascii="Avenir Medium" w:hAnsi="Avenir Medium"/>
                          <w:sz w:val="32"/>
                          <w:szCs w:val="32"/>
                        </w:rPr>
                        <w:t xml:space="preserve"> 10:30am-1pm</w:t>
                      </w:r>
                    </w:p>
                    <w:p w14:paraId="31231E59" w14:textId="27E22381" w:rsidR="00D445F6" w:rsidRDefault="00DA592F" w:rsidP="00231C75">
                      <w:pPr>
                        <w:jc w:val="center"/>
                        <w:rPr>
                          <w:rFonts w:ascii="Avenir Medium" w:hAnsi="Avenir Medium"/>
                          <w:sz w:val="32"/>
                          <w:szCs w:val="32"/>
                        </w:rPr>
                      </w:pPr>
                      <w:r>
                        <w:rPr>
                          <w:rFonts w:ascii="Avenir Medium" w:hAnsi="Avenir Medium"/>
                          <w:sz w:val="32"/>
                          <w:szCs w:val="32"/>
                        </w:rPr>
                        <w:t xml:space="preserve">Free </w:t>
                      </w:r>
                      <w:r w:rsidR="00231C75">
                        <w:rPr>
                          <w:rFonts w:ascii="Avenir Medium" w:hAnsi="Avenir Medium"/>
                          <w:sz w:val="32"/>
                          <w:szCs w:val="32"/>
                        </w:rPr>
                        <w:t>Family Fall Clothing Distribution-10am</w:t>
                      </w:r>
                      <w:r w:rsidR="00574274">
                        <w:rPr>
                          <w:rFonts w:ascii="Avenir Medium" w:hAnsi="Avenir Medium"/>
                          <w:sz w:val="32"/>
                          <w:szCs w:val="32"/>
                        </w:rPr>
                        <w:t>-3pm</w:t>
                      </w:r>
                    </w:p>
                    <w:p w14:paraId="2B5000D1" w14:textId="5B25F959" w:rsidR="00AB1C44" w:rsidRDefault="00442B70" w:rsidP="00231C75">
                      <w:pPr>
                        <w:jc w:val="center"/>
                        <w:rPr>
                          <w:rFonts w:ascii="Avenir Medium" w:hAnsi="Avenir Medium"/>
                          <w:sz w:val="28"/>
                          <w:szCs w:val="28"/>
                        </w:rPr>
                      </w:pPr>
                      <w:r>
                        <w:rPr>
                          <w:rFonts w:ascii="Avenir Medium" w:hAnsi="Avenir Medium"/>
                          <w:sz w:val="32"/>
                          <w:szCs w:val="32"/>
                        </w:rPr>
                        <w:t xml:space="preserve">Annual </w:t>
                      </w:r>
                      <w:r w:rsidR="00231C75">
                        <w:rPr>
                          <w:rFonts w:ascii="Avenir Medium" w:hAnsi="Avenir Medium"/>
                          <w:sz w:val="32"/>
                          <w:szCs w:val="32"/>
                        </w:rPr>
                        <w:t>Harvest Boutique Fundraiser-October 5, 6, 7 10am-4pm</w:t>
                      </w:r>
                    </w:p>
                    <w:p w14:paraId="26E1F93B" w14:textId="45B9A2E9" w:rsidR="00EF1DA1" w:rsidRPr="00231C75" w:rsidRDefault="00231C75" w:rsidP="00EF1DA1">
                      <w:pPr>
                        <w:jc w:val="center"/>
                        <w:rPr>
                          <w:rFonts w:ascii="Avenir Medium" w:hAnsi="Avenir Medium"/>
                          <w:sz w:val="28"/>
                          <w:szCs w:val="28"/>
                        </w:rPr>
                      </w:pPr>
                      <w:r w:rsidRPr="00574274">
                        <w:rPr>
                          <w:rFonts w:ascii="Avenir Medium" w:hAnsi="Avenir Medium"/>
                          <w:b/>
                          <w:sz w:val="28"/>
                          <w:szCs w:val="28"/>
                        </w:rPr>
                        <w:t>Fall Founder’s Tea</w:t>
                      </w:r>
                      <w:r>
                        <w:rPr>
                          <w:rFonts w:ascii="Avenir Medium" w:hAnsi="Avenir Medium"/>
                          <w:sz w:val="28"/>
                          <w:szCs w:val="28"/>
                        </w:rPr>
                        <w:t xml:space="preserve"> October 21, 2017 @ Huntington Assembly of God 12-3pm Please c</w:t>
                      </w:r>
                      <w:r w:rsidR="00EF1DA1">
                        <w:rPr>
                          <w:rFonts w:ascii="Avenir Medium" w:hAnsi="Avenir Medium"/>
                          <w:sz w:val="28"/>
                          <w:szCs w:val="28"/>
                        </w:rPr>
                        <w:t xml:space="preserve">all 631-351-6996 for tickets or visit our website </w:t>
                      </w:r>
                      <w:r w:rsidR="006E136C">
                        <w:rPr>
                          <w:rFonts w:ascii="Avenir Medium" w:hAnsi="Avenir Medium"/>
                          <w:sz w:val="28"/>
                          <w:szCs w:val="28"/>
                        </w:rPr>
                        <w:t>www.hhrm.org</w:t>
                      </w:r>
                      <w:bookmarkStart w:id="1" w:name="_GoBack"/>
                      <w:bookmarkEnd w:id="1"/>
                    </w:p>
                    <w:p w14:paraId="2738DDE2" w14:textId="6FC333F4" w:rsidR="00DB6643" w:rsidRPr="00DB6643" w:rsidRDefault="00DB6643" w:rsidP="00AB1C44">
                      <w:pPr>
                        <w:jc w:val="center"/>
                        <w:rPr>
                          <w:rFonts w:ascii="Avenir Medium" w:hAnsi="Avenir Medium"/>
                          <w:b/>
                          <w:color w:val="FF0000"/>
                        </w:rPr>
                      </w:pPr>
                      <w:r w:rsidRPr="00DB6643">
                        <w:rPr>
                          <w:rFonts w:ascii="Avenir Medium" w:hAnsi="Avenir Medium"/>
                          <w:b/>
                          <w:color w:val="FF0000"/>
                        </w:rPr>
                        <w:t xml:space="preserve">If you wish to be removed from this </w:t>
                      </w:r>
                      <w:r>
                        <w:rPr>
                          <w:rFonts w:ascii="Avenir Medium" w:hAnsi="Avenir Medium"/>
                          <w:b/>
                          <w:color w:val="FF0000"/>
                        </w:rPr>
                        <w:t xml:space="preserve">mailing </w:t>
                      </w:r>
                      <w:r w:rsidRPr="00DB6643">
                        <w:rPr>
                          <w:rFonts w:ascii="Avenir Medium" w:hAnsi="Avenir Medium"/>
                          <w:b/>
                          <w:color w:val="FF0000"/>
                        </w:rPr>
                        <w:t>list please email me at kimberlygambino@hhrm.org</w:t>
                      </w:r>
                    </w:p>
                    <w:p w14:paraId="1A848E96" w14:textId="77777777" w:rsidR="00AB1C44" w:rsidRDefault="00AB1C44" w:rsidP="00AB1C44">
                      <w:pPr>
                        <w:rPr>
                          <w:rFonts w:ascii="Avenir Medium" w:hAnsi="Avenir Medium"/>
                          <w:sz w:val="28"/>
                          <w:szCs w:val="28"/>
                        </w:rPr>
                      </w:pPr>
                    </w:p>
                    <w:p w14:paraId="6A5EC0AB" w14:textId="77777777" w:rsidR="00D445F6" w:rsidRPr="005649D2" w:rsidRDefault="00D445F6" w:rsidP="005649D2">
                      <w:pPr>
                        <w:jc w:val="center"/>
                        <w:rPr>
                          <w:rFonts w:ascii="Avenir Medium" w:hAnsi="Avenir Medium"/>
                          <w:sz w:val="28"/>
                          <w:szCs w:val="28"/>
                        </w:rPr>
                      </w:pPr>
                    </w:p>
                    <w:p w14:paraId="50125875" w14:textId="77777777" w:rsidR="00D445F6" w:rsidRPr="005649D2" w:rsidRDefault="00D445F6" w:rsidP="005649D2">
                      <w:pPr>
                        <w:jc w:val="center"/>
                        <w:rPr>
                          <w:rFonts w:ascii="Avenir Medium" w:hAnsi="Avenir Medium"/>
                        </w:rPr>
                      </w:pPr>
                    </w:p>
                    <w:p w14:paraId="6AD84F67" w14:textId="77777777" w:rsidR="00D445F6" w:rsidRPr="005649D2" w:rsidRDefault="00D445F6" w:rsidP="005649D2">
                      <w:pPr>
                        <w:rPr>
                          <w:rFonts w:ascii="Avenir Medium" w:hAnsi="Avenir Medium"/>
                          <w:sz w:val="32"/>
                          <w:szCs w:val="32"/>
                        </w:rPr>
                      </w:pPr>
                    </w:p>
                  </w:txbxContent>
                </v:textbox>
                <w10:wrap type="through" anchorx="page" anchory="page"/>
              </v:shape>
            </w:pict>
          </mc:Fallback>
        </mc:AlternateContent>
      </w:r>
      <w:r w:rsidR="00D059F5">
        <w:rPr>
          <w:noProof/>
        </w:rPr>
        <mc:AlternateContent>
          <mc:Choice Requires="wps">
            <w:drawing>
              <wp:anchor distT="0" distB="0" distL="114300" distR="114300" simplePos="0" relativeHeight="251666512" behindDoc="0" locked="0" layoutInCell="1" allowOverlap="1" wp14:anchorId="6F88E879" wp14:editId="1B625DC5">
                <wp:simplePos x="0" y="0"/>
                <wp:positionH relativeFrom="page">
                  <wp:posOffset>533400</wp:posOffset>
                </wp:positionH>
                <wp:positionV relativeFrom="page">
                  <wp:posOffset>3937000</wp:posOffset>
                </wp:positionV>
                <wp:extent cx="2514600" cy="1828800"/>
                <wp:effectExtent l="0" t="0" r="0" b="0"/>
                <wp:wrapThrough wrapText="bothSides">
                  <wp:wrapPolygon edited="0">
                    <wp:start x="218" y="0"/>
                    <wp:lineTo x="218" y="21300"/>
                    <wp:lineTo x="21164" y="21300"/>
                    <wp:lineTo x="21164" y="0"/>
                    <wp:lineTo x="218" y="0"/>
                  </wp:wrapPolygon>
                </wp:wrapThrough>
                <wp:docPr id="293" name="Text Box 293"/>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E191E09"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Helping Hand Rescue Mission Inc.</w:t>
                            </w:r>
                          </w:p>
                          <w:p w14:paraId="64A209BF"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P.O. Box 325</w:t>
                            </w:r>
                          </w:p>
                          <w:p w14:paraId="375CD35B"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225 Broadway</w:t>
                            </w:r>
                          </w:p>
                          <w:p w14:paraId="7F252445" w14:textId="77777777" w:rsidR="00D445F6" w:rsidRPr="00922432" w:rsidRDefault="00D445F6" w:rsidP="00D059F5">
                            <w:pPr>
                              <w:rPr>
                                <w:rFonts w:ascii="Times New Roman" w:hAnsi="Times New Roman" w:cs="Times New Roman"/>
                                <w:sz w:val="22"/>
                                <w:szCs w:val="22"/>
                              </w:rPr>
                            </w:pPr>
                            <w:r w:rsidRPr="00D445F6">
                              <w:rPr>
                                <w:rFonts w:ascii="Avenir Medium" w:hAnsi="Avenir Medium" w:cs="Times New Roman"/>
                                <w:sz w:val="22"/>
                                <w:szCs w:val="22"/>
                              </w:rPr>
                              <w:t>Huntington Station, N.Y. 11746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8E879" id="Text Box 293" o:spid="_x0000_s1040" type="#_x0000_t202" style="position:absolute;margin-left:42pt;margin-top:310pt;width:198pt;height:2in;z-index:2516665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Lhh4sCAAAg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" mv:complextextbox="1" filled="f" stroked="f">
                <v:textbox>
                  <w:txbxContent>
                    <w:p w14:paraId="3E191E09"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Helping Hand Rescue Mission Inc.</w:t>
                      </w:r>
                    </w:p>
                    <w:p w14:paraId="64A209BF"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P.O. Box 325</w:t>
                      </w:r>
                    </w:p>
                    <w:p w14:paraId="375CD35B"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225 Broadway</w:t>
                      </w:r>
                    </w:p>
                    <w:p w14:paraId="7F252445" w14:textId="77777777" w:rsidR="00D445F6" w:rsidRPr="00922432" w:rsidRDefault="00D445F6" w:rsidP="00D059F5">
                      <w:pPr>
                        <w:rPr>
                          <w:rFonts w:ascii="Times New Roman" w:hAnsi="Times New Roman" w:cs="Times New Roman"/>
                          <w:sz w:val="22"/>
                          <w:szCs w:val="22"/>
                        </w:rPr>
                      </w:pPr>
                      <w:r w:rsidRPr="00D445F6">
                        <w:rPr>
                          <w:rFonts w:ascii="Avenir Medium" w:hAnsi="Avenir Medium" w:cs="Times New Roman"/>
                          <w:sz w:val="22"/>
                          <w:szCs w:val="22"/>
                        </w:rPr>
                        <w:t>Huntington Station, N.Y. 11746</w:t>
                      </w:r>
                    </w:p>
                  </w:txbxContent>
                </v:textbox>
                <w10:wrap type="through" anchorx="page" anchory="page"/>
              </v:shape>
            </w:pict>
          </mc:Fallback>
        </mc:AlternateContent>
      </w:r>
      <w:r w:rsidR="00D059F5">
        <w:rPr>
          <w:noProof/>
        </w:rPr>
        <mc:AlternateContent>
          <mc:Choice Requires="wps">
            <w:drawing>
              <wp:anchor distT="0" distB="0" distL="114300" distR="114300" simplePos="0" relativeHeight="251668560" behindDoc="0" locked="0" layoutInCell="1" allowOverlap="1" wp14:anchorId="4F6E7882" wp14:editId="5C120125">
                <wp:simplePos x="0" y="0"/>
                <wp:positionH relativeFrom="page">
                  <wp:posOffset>5778500</wp:posOffset>
                </wp:positionH>
                <wp:positionV relativeFrom="page">
                  <wp:posOffset>3873500</wp:posOffset>
                </wp:positionV>
                <wp:extent cx="1828800" cy="1828800"/>
                <wp:effectExtent l="0" t="0" r="0" b="0"/>
                <wp:wrapThrough wrapText="bothSides">
                  <wp:wrapPolygon edited="0">
                    <wp:start x="300" y="0"/>
                    <wp:lineTo x="300" y="21300"/>
                    <wp:lineTo x="21000" y="21300"/>
                    <wp:lineTo x="21000" y="0"/>
                    <wp:lineTo x="300" y="0"/>
                  </wp:wrapPolygon>
                </wp:wrapThrough>
                <wp:docPr id="294" name="Text Box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3789BFE" w14:textId="77777777" w:rsidR="00D445F6" w:rsidRPr="00D445F6" w:rsidRDefault="00D445F6" w:rsidP="00D059F5">
                            <w:pPr>
                              <w:widowControl w:val="0"/>
                              <w:autoSpaceDE w:val="0"/>
                              <w:autoSpaceDN w:val="0"/>
                              <w:adjustRightInd w:val="0"/>
                              <w:spacing w:after="0"/>
                              <w:rPr>
                                <w:rFonts w:ascii="Avenir Medium" w:hAnsi="Avenir Medium" w:cs="Times New Roman"/>
                                <w:sz w:val="20"/>
                                <w:szCs w:val="20"/>
                              </w:rPr>
                            </w:pPr>
                            <w:r w:rsidRPr="00D445F6">
                              <w:rPr>
                                <w:rFonts w:ascii="Avenir Medium" w:hAnsi="Avenir Medium" w:cs="Times New Roman"/>
                                <w:sz w:val="20"/>
                                <w:szCs w:val="20"/>
                              </w:rPr>
                              <w:t xml:space="preserve"> Non-Profit Organization</w:t>
                            </w:r>
                          </w:p>
                          <w:p w14:paraId="45050FFA" w14:textId="77777777" w:rsidR="00D445F6" w:rsidRPr="00D445F6" w:rsidRDefault="00D445F6" w:rsidP="00D059F5">
                            <w:pPr>
                              <w:widowControl w:val="0"/>
                              <w:autoSpaceDE w:val="0"/>
                              <w:autoSpaceDN w:val="0"/>
                              <w:adjustRightInd w:val="0"/>
                              <w:spacing w:after="0"/>
                              <w:rPr>
                                <w:rFonts w:ascii="Avenir Medium" w:hAnsi="Avenir Medium" w:cs="Times New Roman"/>
                                <w:sz w:val="20"/>
                                <w:szCs w:val="20"/>
                              </w:rPr>
                            </w:pPr>
                            <w:r w:rsidRPr="00D445F6">
                              <w:rPr>
                                <w:rFonts w:ascii="Avenir Medium" w:hAnsi="Avenir Medium" w:cs="Times New Roman"/>
                                <w:sz w:val="20"/>
                                <w:szCs w:val="20"/>
                              </w:rPr>
                              <w:t>U.S. Postage</w:t>
                            </w:r>
                          </w:p>
                          <w:p w14:paraId="6E42C634" w14:textId="77777777" w:rsidR="00D445F6" w:rsidRPr="00D445F6" w:rsidRDefault="00D445F6" w:rsidP="00D059F5">
                            <w:pPr>
                              <w:widowControl w:val="0"/>
                              <w:autoSpaceDE w:val="0"/>
                              <w:autoSpaceDN w:val="0"/>
                              <w:adjustRightInd w:val="0"/>
                              <w:spacing w:after="0"/>
                              <w:rPr>
                                <w:rFonts w:ascii="Avenir Medium" w:hAnsi="Avenir Medium" w:cs="Times New Roman"/>
                                <w:sz w:val="48"/>
                                <w:szCs w:val="48"/>
                              </w:rPr>
                            </w:pPr>
                            <w:r w:rsidRPr="00D445F6">
                              <w:rPr>
                                <w:rFonts w:ascii="Avenir Medium" w:hAnsi="Avenir Medium" w:cs="Times New Roman"/>
                                <w:sz w:val="48"/>
                                <w:szCs w:val="48"/>
                              </w:rPr>
                              <w:t>Paid</w:t>
                            </w:r>
                          </w:p>
                          <w:p w14:paraId="12BAB7AC"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Hunt. Sta. N.Y.</w:t>
                            </w:r>
                          </w:p>
                          <w:p w14:paraId="202501DA" w14:textId="77777777" w:rsidR="00D445F6" w:rsidRPr="00D445F6" w:rsidRDefault="00D445F6" w:rsidP="00D059F5">
                            <w:pPr>
                              <w:rPr>
                                <w:rFonts w:ascii="Avenir Medium" w:hAnsi="Avenir Medium" w:cs="Times New Roman"/>
                                <w:sz w:val="22"/>
                                <w:szCs w:val="22"/>
                              </w:rPr>
                            </w:pPr>
                            <w:r w:rsidRPr="00D445F6">
                              <w:rPr>
                                <w:rFonts w:ascii="Avenir Medium" w:hAnsi="Avenir Medium" w:cs="Times New Roman"/>
                                <w:sz w:val="22"/>
                                <w:szCs w:val="22"/>
                              </w:rPr>
                              <w:t>Permit No.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E7882" id="Text Box 294" o:spid="_x0000_s1041" type="#_x0000_t202" style="position:absolute;margin-left:455pt;margin-top:305pt;width:2in;height:2in;z-index:251668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" mv:complextextbox="1" filled="f" stroked="f">
                <v:textbox>
                  <w:txbxContent>
                    <w:p w14:paraId="03789BFE" w14:textId="77777777" w:rsidR="00D445F6" w:rsidRPr="00D445F6" w:rsidRDefault="00D445F6" w:rsidP="00D059F5">
                      <w:pPr>
                        <w:widowControl w:val="0"/>
                        <w:autoSpaceDE w:val="0"/>
                        <w:autoSpaceDN w:val="0"/>
                        <w:adjustRightInd w:val="0"/>
                        <w:spacing w:after="0"/>
                        <w:rPr>
                          <w:rFonts w:ascii="Avenir Medium" w:hAnsi="Avenir Medium" w:cs="Times New Roman"/>
                          <w:sz w:val="20"/>
                          <w:szCs w:val="20"/>
                        </w:rPr>
                      </w:pPr>
                      <w:r w:rsidRPr="00D445F6">
                        <w:rPr>
                          <w:rFonts w:ascii="Avenir Medium" w:hAnsi="Avenir Medium" w:cs="Times New Roman"/>
                          <w:sz w:val="20"/>
                          <w:szCs w:val="20"/>
                        </w:rPr>
                        <w:t xml:space="preserve"> Non-Profit Organization</w:t>
                      </w:r>
                    </w:p>
                    <w:p w14:paraId="45050FFA" w14:textId="77777777" w:rsidR="00D445F6" w:rsidRPr="00D445F6" w:rsidRDefault="00D445F6" w:rsidP="00D059F5">
                      <w:pPr>
                        <w:widowControl w:val="0"/>
                        <w:autoSpaceDE w:val="0"/>
                        <w:autoSpaceDN w:val="0"/>
                        <w:adjustRightInd w:val="0"/>
                        <w:spacing w:after="0"/>
                        <w:rPr>
                          <w:rFonts w:ascii="Avenir Medium" w:hAnsi="Avenir Medium" w:cs="Times New Roman"/>
                          <w:sz w:val="20"/>
                          <w:szCs w:val="20"/>
                        </w:rPr>
                      </w:pPr>
                      <w:r w:rsidRPr="00D445F6">
                        <w:rPr>
                          <w:rFonts w:ascii="Avenir Medium" w:hAnsi="Avenir Medium" w:cs="Times New Roman"/>
                          <w:sz w:val="20"/>
                          <w:szCs w:val="20"/>
                        </w:rPr>
                        <w:t>U.S. Postage</w:t>
                      </w:r>
                    </w:p>
                    <w:p w14:paraId="6E42C634" w14:textId="77777777" w:rsidR="00D445F6" w:rsidRPr="00D445F6" w:rsidRDefault="00D445F6" w:rsidP="00D059F5">
                      <w:pPr>
                        <w:widowControl w:val="0"/>
                        <w:autoSpaceDE w:val="0"/>
                        <w:autoSpaceDN w:val="0"/>
                        <w:adjustRightInd w:val="0"/>
                        <w:spacing w:after="0"/>
                        <w:rPr>
                          <w:rFonts w:ascii="Avenir Medium" w:hAnsi="Avenir Medium" w:cs="Times New Roman"/>
                          <w:sz w:val="48"/>
                          <w:szCs w:val="48"/>
                        </w:rPr>
                      </w:pPr>
                      <w:r w:rsidRPr="00D445F6">
                        <w:rPr>
                          <w:rFonts w:ascii="Avenir Medium" w:hAnsi="Avenir Medium" w:cs="Times New Roman"/>
                          <w:sz w:val="48"/>
                          <w:szCs w:val="48"/>
                        </w:rPr>
                        <w:t>Paid</w:t>
                      </w:r>
                    </w:p>
                    <w:p w14:paraId="12BAB7AC" w14:textId="77777777" w:rsidR="00D445F6" w:rsidRPr="00D445F6" w:rsidRDefault="00D445F6" w:rsidP="00D059F5">
                      <w:pPr>
                        <w:widowControl w:val="0"/>
                        <w:autoSpaceDE w:val="0"/>
                        <w:autoSpaceDN w:val="0"/>
                        <w:adjustRightInd w:val="0"/>
                        <w:spacing w:after="0"/>
                        <w:rPr>
                          <w:rFonts w:ascii="Avenir Medium" w:hAnsi="Avenir Medium" w:cs="Times New Roman"/>
                          <w:sz w:val="22"/>
                          <w:szCs w:val="22"/>
                        </w:rPr>
                      </w:pPr>
                      <w:r w:rsidRPr="00D445F6">
                        <w:rPr>
                          <w:rFonts w:ascii="Avenir Medium" w:hAnsi="Avenir Medium" w:cs="Times New Roman"/>
                          <w:sz w:val="22"/>
                          <w:szCs w:val="22"/>
                        </w:rPr>
                        <w:t>Hunt. Sta. N.Y.</w:t>
                      </w:r>
                    </w:p>
                    <w:p w14:paraId="202501DA" w14:textId="77777777" w:rsidR="00D445F6" w:rsidRPr="00D445F6" w:rsidRDefault="00D445F6" w:rsidP="00D059F5">
                      <w:pPr>
                        <w:rPr>
                          <w:rFonts w:ascii="Avenir Medium" w:hAnsi="Avenir Medium" w:cs="Times New Roman"/>
                          <w:sz w:val="22"/>
                          <w:szCs w:val="22"/>
                        </w:rPr>
                      </w:pPr>
                      <w:r w:rsidRPr="00D445F6">
                        <w:rPr>
                          <w:rFonts w:ascii="Avenir Medium" w:hAnsi="Avenir Medium" w:cs="Times New Roman"/>
                          <w:sz w:val="22"/>
                          <w:szCs w:val="22"/>
                        </w:rPr>
                        <w:t>Permit No. 82</w:t>
                      </w:r>
                    </w:p>
                  </w:txbxContent>
                </v:textbox>
                <w10:wrap type="through" anchorx="page" anchory="page"/>
              </v:shape>
            </w:pict>
          </mc:Fallback>
        </mc:AlternateContent>
      </w:r>
      <w:r w:rsidR="006048E6">
        <w:rPr>
          <w:noProof/>
        </w:rPr>
        <mc:AlternateContent>
          <mc:Choice Requires="wps">
            <w:drawing>
              <wp:anchor distT="0" distB="0" distL="114300" distR="114300" simplePos="0" relativeHeight="251663440" behindDoc="0" locked="0" layoutInCell="1" allowOverlap="1" wp14:anchorId="39C2D430" wp14:editId="025316EC">
                <wp:simplePos x="0" y="0"/>
                <wp:positionH relativeFrom="page">
                  <wp:posOffset>4940300</wp:posOffset>
                </wp:positionH>
                <wp:positionV relativeFrom="page">
                  <wp:posOffset>939800</wp:posOffset>
                </wp:positionV>
                <wp:extent cx="297815" cy="914400"/>
                <wp:effectExtent l="0" t="0" r="0" b="0"/>
                <wp:wrapThrough wrapText="bothSides">
                  <wp:wrapPolygon edited="0">
                    <wp:start x="600" y="0"/>
                    <wp:lineTo x="600" y="21000"/>
                    <wp:lineTo x="20400" y="21000"/>
                    <wp:lineTo x="20400" y="0"/>
                    <wp:lineTo x="600" y="0"/>
                  </wp:wrapPolygon>
                </wp:wrapThrough>
                <wp:docPr id="291" name="Text Box 29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8BA538" w14:textId="77777777" w:rsidR="00D445F6" w:rsidRDefault="00D445F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2D430" id="Text Box 291" o:spid="_x0000_s1042" type="#_x0000_t202" style="position:absolute;margin-left:389pt;margin-top:74pt;width:23.45pt;height:1in;z-index:25166344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" mv:complextextbox="1" filled="f" stroked="f">
                <v:textbox>
                  <w:txbxContent>
                    <w:p w14:paraId="048BA538" w14:textId="77777777" w:rsidR="00D445F6" w:rsidRDefault="00D445F6"/>
                  </w:txbxContent>
                </v:textbox>
                <w10:wrap type="through" anchorx="page" anchory="page"/>
              </v:shape>
            </w:pict>
          </mc:Fallback>
        </mc:AlternateContent>
      </w:r>
      <w:r w:rsidR="00A51D78">
        <w:rPr>
          <w:noProof/>
        </w:rPr>
        <mc:AlternateContent>
          <mc:Choice Requires="wps">
            <w:drawing>
              <wp:anchor distT="0" distB="0" distL="114300" distR="114300" simplePos="0" relativeHeight="251658316" behindDoc="0" locked="0" layoutInCell="1" allowOverlap="1" wp14:anchorId="48A31B46" wp14:editId="345A2779">
                <wp:simplePos x="0" y="0"/>
                <wp:positionH relativeFrom="page">
                  <wp:posOffset>5372100</wp:posOffset>
                </wp:positionH>
                <wp:positionV relativeFrom="page">
                  <wp:posOffset>1117600</wp:posOffset>
                </wp:positionV>
                <wp:extent cx="1600200" cy="431800"/>
                <wp:effectExtent l="0" t="0" r="0" b="0"/>
                <wp:wrapTight wrapText="bothSides">
                  <wp:wrapPolygon edited="0">
                    <wp:start x="0" y="0"/>
                    <wp:lineTo x="21600" y="0"/>
                    <wp:lineTo x="21600" y="21600"/>
                    <wp:lineTo x="0" y="2160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FAA26D3D-D897-4be2-8F04-BA451C77F1D7}">
                            <ma14:placeholder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DFF900" w14:textId="77777777" w:rsidR="00D445F6" w:rsidRDefault="00D445F6" w:rsidP="00FC6225">
                            <w:pPr>
                              <w:pStyle w:val="Heading3"/>
                            </w:pPr>
                            <w:r>
                              <w:t>Donec</w:t>
                            </w:r>
                            <w:r>
                              <w:br/>
                              <w:t>interdum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1B46" id="Text Box 289" o:spid="_x0000_s1043" type="#_x0000_t202" style="position:absolute;margin-left:423pt;margin-top:88pt;width:126pt;height:34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" filled="f" stroked="f">
                <v:stroke o:forcedash="t"/>
                <v:textbox inset="0,0,0,0">
                  <w:txbxContent>
                    <w:p w14:paraId="5ADFF900" w14:textId="77777777" w:rsidR="00D445F6" w:rsidRDefault="00D445F6" w:rsidP="00FC6225">
                      <w:pPr>
                        <w:pStyle w:val="Heading3"/>
                      </w:pPr>
                      <w:r>
                        <w:t>Donec</w:t>
                      </w:r>
                      <w:r>
                        <w:br/>
                        <w:t>interdum</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317" behindDoc="0" locked="0" layoutInCell="1" allowOverlap="1" wp14:anchorId="01A90BAD" wp14:editId="4D31A099">
                <wp:simplePos x="0" y="0"/>
                <wp:positionH relativeFrom="page">
                  <wp:posOffset>5372100</wp:posOffset>
                </wp:positionH>
                <wp:positionV relativeFrom="page">
                  <wp:posOffset>2946400</wp:posOffset>
                </wp:positionV>
                <wp:extent cx="1600200" cy="274320"/>
                <wp:effectExtent l="0" t="0" r="0" b="5080"/>
                <wp:wrapTight wrapText="bothSides">
                  <wp:wrapPolygon edited="0">
                    <wp:start x="0" y="0"/>
                    <wp:lineTo x="21600" y="0"/>
                    <wp:lineTo x="21600" y="21600"/>
                    <wp:lineTo x="0" y="21600"/>
                    <wp:lineTo x="0" y="0"/>
                  </wp:wrapPolygon>
                </wp:wrapTight>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noFill/>
                        <a:ln>
                          <a:noFill/>
                        </a:ln>
                        <a:extLst>
                          <a:ext uri="{FAA26D3D-D897-4be2-8F04-BA451C77F1D7}">
                            <ma14:placeholder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8CEB5" w14:textId="77777777" w:rsidR="00D445F6" w:rsidRDefault="00D445F6" w:rsidP="00FC6225">
                            <w:pPr>
                              <w:pStyle w:val="Heading4"/>
                            </w:pPr>
                            <w:r>
                              <w:t>Pellentesque: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0BAD" id="Text Box 290" o:spid="_x0000_s1044" type="#_x0000_t202" style="position:absolute;margin-left:423pt;margin-top:232pt;width:126pt;height:21.6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" filled="f" stroked="f">
                <v:stroke o:forcedash="t"/>
                <v:textbox inset="0,0,0,0">
                  <w:txbxContent>
                    <w:p w14:paraId="5438CEB5" w14:textId="77777777" w:rsidR="00D445F6" w:rsidRDefault="00D445F6" w:rsidP="00FC6225">
                      <w:pPr>
                        <w:pStyle w:val="Heading4"/>
                      </w:pPr>
                      <w:r>
                        <w:t>Pellentesque:</w:t>
                      </w:r>
                    </w:p>
                  </w:txbxContent>
                </v:textbox>
                <w10:wrap type="tight" anchorx="page" anchory="page"/>
              </v:shape>
            </w:pict>
          </mc:Fallback>
        </mc:AlternateContent>
      </w:r>
    </w:p>
    <w:sectPr w:rsidR="00FC6225" w:rsidSect="00116A73">
      <w:headerReference w:type="even" r:id="rId15"/>
      <w:headerReference w:type="default" r:id="rId16"/>
      <w:footerReference w:type="even" r:id="rId17"/>
      <w:footerReference w:type="default" r:id="rId18"/>
      <w:headerReference w:type="first" r:id="rId19"/>
      <w:footerReference w:type="first" r:id="rId20"/>
      <w:pgSz w:w="12240" w:h="15840"/>
      <w:pgMar w:top="1080" w:right="720" w:bottom="1080"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EE394" w14:textId="77777777" w:rsidR="006D7664" w:rsidRDefault="006D7664">
      <w:pPr>
        <w:spacing w:after="0"/>
      </w:pPr>
      <w:r>
        <w:separator/>
      </w:r>
    </w:p>
  </w:endnote>
  <w:endnote w:type="continuationSeparator" w:id="0">
    <w:p w14:paraId="20BDFA55" w14:textId="77777777" w:rsidR="006D7664" w:rsidRDefault="006D76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ＭＳ Ｐ明朝">
    <w:charset w:val="80"/>
    <w:family w:val="roman"/>
    <w:pitch w:val="variable"/>
    <w:sig w:usb0="E00002FF" w:usb1="6AC7FDFB" w:usb2="08000012" w:usb3="00000000" w:csb0="0002009F" w:csb1="00000000"/>
  </w:font>
  <w:font w:name="Perpetua Titling MT">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FNSText-Regular">
    <w:charset w:val="88"/>
    <w:family w:val="swiss"/>
    <w:pitch w:val="variable"/>
    <w:sig w:usb0="2000028F" w:usb1="0A080003" w:usb2="00000010" w:usb3="00000000" w:csb0="0010019F" w:csb1="00000000"/>
  </w:font>
  <w:font w:name="Lucida Handwriting">
    <w:panose1 w:val="03010101010101010101"/>
    <w:charset w:val="00"/>
    <w:family w:val="script"/>
    <w:pitch w:val="variable"/>
    <w:sig w:usb0="00000003" w:usb1="00000000" w:usb2="00000000" w:usb3="00000000" w:csb0="00000001" w:csb1="00000000"/>
  </w:font>
  <w:font w:name="Avenir Medium">
    <w:panose1 w:val="02000603020000020003"/>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5149" w14:textId="77777777" w:rsidR="00D445F6" w:rsidRDefault="00D445F6">
    <w:pPr>
      <w:pStyle w:val="Footer"/>
    </w:pPr>
    <w:r>
      <w:rPr>
        <w:noProof/>
      </w:rPr>
      <mc:AlternateContent>
        <mc:Choice Requires="wps">
          <w:drawing>
            <wp:anchor distT="0" distB="0" distL="114300" distR="114300" simplePos="0" relativeHeight="251658252" behindDoc="0" locked="0" layoutInCell="1" allowOverlap="1" wp14:anchorId="56FB6C78" wp14:editId="067D2E36">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5525E3" w14:textId="77777777" w:rsidR="00D445F6" w:rsidRDefault="00D445F6" w:rsidP="00FC6225">
                          <w:pPr>
                            <w:pStyle w:val="Footer"/>
                          </w:pPr>
                          <w:r>
                            <w:fldChar w:fldCharType="begin"/>
                          </w:r>
                          <w:r>
                            <w:instrText xml:space="preserve"> PAGE </w:instrText>
                          </w:r>
                          <w:r>
                            <w:fldChar w:fldCharType="separate"/>
                          </w:r>
                          <w:r w:rsidR="006E136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B6C78" id="_x0000_t202" coordsize="21600,21600" o:spt="202" path="m0,0l0,21600,21600,21600,21600,0xe">
              <v:stroke joinstyle="miter"/>
              <v:path gradientshapeok="t" o:connecttype="rect"/>
            </v:shapetype>
            <v:shape id="Text Box 14" o:spid="_x0000_s1049"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" filled="f" stroked="f">
              <v:textbox inset="0,0,0,0">
                <w:txbxContent>
                  <w:p w14:paraId="535525E3" w14:textId="77777777" w:rsidR="00D445F6" w:rsidRDefault="00D445F6" w:rsidP="00FC6225">
                    <w:pPr>
                      <w:pStyle w:val="Footer"/>
                    </w:pPr>
                    <w:r>
                      <w:fldChar w:fldCharType="begin"/>
                    </w:r>
                    <w:r>
                      <w:instrText xml:space="preserve"> PAGE </w:instrText>
                    </w:r>
                    <w:r>
                      <w:fldChar w:fldCharType="separate"/>
                    </w:r>
                    <w:r w:rsidR="006E136C">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B626F57" wp14:editId="5A56060A">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B9B45" w14:textId="77777777" w:rsidR="00D445F6" w:rsidRDefault="00D445F6">
    <w:pPr>
      <w:pStyle w:val="Footer"/>
    </w:pPr>
    <w:r>
      <w:rPr>
        <w:noProof/>
      </w:rPr>
      <mc:AlternateContent>
        <mc:Choice Requires="wps">
          <w:drawing>
            <wp:anchor distT="0" distB="0" distL="114300" distR="114300" simplePos="0" relativeHeight="251658253" behindDoc="0" locked="0" layoutInCell="1" allowOverlap="1" wp14:anchorId="313298A2" wp14:editId="7D164103">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1B8B0C" w14:textId="77777777" w:rsidR="00D445F6" w:rsidRDefault="00D445F6" w:rsidP="00FC6225">
                          <w:pPr>
                            <w:pStyle w:val="Footer-Right"/>
                          </w:pPr>
                          <w:r>
                            <w:fldChar w:fldCharType="begin"/>
                          </w:r>
                          <w:r>
                            <w:instrText xml:space="preserve"> PAGE </w:instrText>
                          </w:r>
                          <w:r>
                            <w:fldChar w:fldCharType="separate"/>
                          </w:r>
                          <w:r w:rsidR="006E136C">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298A2" id="_x0000_t202" coordsize="21600,21600" o:spt="202" path="m0,0l0,21600,21600,21600,21600,0xe">
              <v:stroke joinstyle="miter"/>
              <v:path gradientshapeok="t" o:connecttype="rect"/>
            </v:shapetype>
            <v:shape id="Text Box 15" o:spid="_x0000_s1050"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BdY9+BPwIAAD0EAAAO&#10;AAAAAAAAAAAAAAAAACwCAABkcnMvZTJvRG9jLnhtbFBLAQItABQABgAIAAAAIQDkpKg14QAAAA4B&#10;AAAPAAAAAAAAAAAAAAAAAJcEAABkcnMvZG93bnJldi54bWxQSwUGAAAAAAQABADzAAAApQUAAAAA&#10;" filled="f" stroked="f">
              <v:textbox inset="0,0,0,0">
                <w:txbxContent>
                  <w:p w14:paraId="561B8B0C" w14:textId="77777777" w:rsidR="00D445F6" w:rsidRDefault="00D445F6" w:rsidP="00FC6225">
                    <w:pPr>
                      <w:pStyle w:val="Footer-Right"/>
                    </w:pPr>
                    <w:r>
                      <w:fldChar w:fldCharType="begin"/>
                    </w:r>
                    <w:r>
                      <w:instrText xml:space="preserve"> PAGE </w:instrText>
                    </w:r>
                    <w:r>
                      <w:fldChar w:fldCharType="separate"/>
                    </w:r>
                    <w:r w:rsidR="006E136C">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59C8F8D7" wp14:editId="0DFF278D">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A50FF" w14:textId="77777777" w:rsidR="00D445F6" w:rsidRDefault="00D445F6">
    <w:pPr>
      <w:pStyle w:val="Footer"/>
    </w:pPr>
    <w:r>
      <w:rPr>
        <w:noProof/>
      </w:rPr>
      <mc:AlternateContent>
        <mc:Choice Requires="wps">
          <w:drawing>
            <wp:anchor distT="0" distB="0" distL="114300" distR="114300" simplePos="0" relativeHeight="251658241" behindDoc="0" locked="0" layoutInCell="1" allowOverlap="1" wp14:anchorId="0521189D" wp14:editId="61B9EC4A">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45D6E" w14:textId="77777777" w:rsidR="006D7664" w:rsidRDefault="006D7664">
      <w:pPr>
        <w:spacing w:after="0"/>
      </w:pPr>
      <w:r>
        <w:separator/>
      </w:r>
    </w:p>
  </w:footnote>
  <w:footnote w:type="continuationSeparator" w:id="0">
    <w:p w14:paraId="69CB2990" w14:textId="77777777" w:rsidR="006D7664" w:rsidRDefault="006D766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86534" w14:textId="77777777" w:rsidR="00D445F6" w:rsidRDefault="00D445F6">
    <w:pPr>
      <w:pStyle w:val="Header"/>
    </w:pPr>
    <w:r>
      <w:rPr>
        <w:noProof/>
      </w:rPr>
      <mc:AlternateContent>
        <mc:Choice Requires="wps">
          <w:drawing>
            <wp:anchor distT="0" distB="0" distL="114300" distR="114300" simplePos="0" relativeHeight="251658249" behindDoc="0" locked="0" layoutInCell="1" allowOverlap="1" wp14:anchorId="23E59DA6" wp14:editId="3ADDC0D2">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C39EE" w14:textId="53A5EC46" w:rsidR="00D445F6" w:rsidRDefault="00231C75" w:rsidP="00FC6225">
                          <w:pPr>
                            <w:pStyle w:val="Header-Right"/>
                          </w:pPr>
                          <w:r>
                            <w:t>Fall</w:t>
                          </w:r>
                          <w:r w:rsidR="00466F1F">
                            <w:t xml:space="preserve"> </w:t>
                          </w:r>
                          <w:r w:rsidR="00D445F6">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59DA6" id="_x0000_t202" coordsize="21600,21600" o:spt="202" path="m0,0l0,21600,21600,21600,21600,0xe">
              <v:stroke joinstyle="miter"/>
              <v:path gradientshapeok="t" o:connecttype="rect"/>
            </v:shapetype>
            <v:shape id="Text Box 11" o:spid="_x0000_s1045"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" filled="f" stroked="f">
              <v:textbox inset="0,0,0,0">
                <w:txbxContent>
                  <w:p w14:paraId="74FC39EE" w14:textId="53A5EC46" w:rsidR="00D445F6" w:rsidRDefault="00231C75" w:rsidP="00FC6225">
                    <w:pPr>
                      <w:pStyle w:val="Header-Right"/>
                    </w:pPr>
                    <w:r>
                      <w:t>Fall</w:t>
                    </w:r>
                    <w:r w:rsidR="00466F1F">
                      <w:t xml:space="preserve"> </w:t>
                    </w:r>
                    <w:r w:rsidR="00D445F6">
                      <w:t>2017</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683B181F" wp14:editId="3E194351">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AF7FC8" w14:textId="77777777" w:rsidR="00D445F6" w:rsidRDefault="00D445F6" w:rsidP="00FC6225">
                          <w:pPr>
                            <w:pStyle w:val="Header"/>
                          </w:pPr>
                          <w:r>
                            <w:t>Helping Hand Rescue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181F" id="Text Box 10" o:spid="_x0000_s1046"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" filled="f" stroked="f">
              <v:textbox inset="0,0,0,0">
                <w:txbxContent>
                  <w:p w14:paraId="4AAF7FC8" w14:textId="77777777" w:rsidR="00D445F6" w:rsidRDefault="00D445F6" w:rsidP="00FC6225">
                    <w:pPr>
                      <w:pStyle w:val="Header"/>
                    </w:pPr>
                    <w:r>
                      <w:t>Helping Hand Rescue Mission</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A383D09" wp14:editId="0A8A6E78">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A2DBE" w14:textId="77777777" w:rsidR="00D445F6" w:rsidRDefault="00D445F6">
    <w:pPr>
      <w:pStyle w:val="Header"/>
    </w:pPr>
    <w:r>
      <w:rPr>
        <w:noProof/>
      </w:rPr>
      <mc:AlternateContent>
        <mc:Choice Requires="wps">
          <w:drawing>
            <wp:anchor distT="0" distB="0" distL="114300" distR="114300" simplePos="0" relativeHeight="251658250" behindDoc="0" locked="0" layoutInCell="1" allowOverlap="1" wp14:anchorId="7BBCB028" wp14:editId="10BEE213">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5412BC" w14:textId="77777777" w:rsidR="00D445F6" w:rsidRDefault="00D445F6" w:rsidP="00FC6225">
                          <w:pPr>
                            <w:pStyle w:val="Header"/>
                          </w:pPr>
                          <w:r>
                            <w:t>Helping Hand Rescue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CB028" id="_x0000_t202" coordsize="21600,21600" o:spt="202" path="m0,0l0,21600,21600,21600,21600,0xe">
              <v:stroke joinstyle="miter"/>
              <v:path gradientshapeok="t" o:connecttype="rect"/>
            </v:shapetype>
            <v:shape id="Text Box 12" o:spid="_x0000_s1047"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" filled="f" stroked="f">
              <v:textbox inset="0,0,0,0">
                <w:txbxContent>
                  <w:p w14:paraId="485412BC" w14:textId="77777777" w:rsidR="00D445F6" w:rsidRDefault="00D445F6" w:rsidP="00FC6225">
                    <w:pPr>
                      <w:pStyle w:val="Header"/>
                    </w:pPr>
                    <w:r>
                      <w:t>Helping Hand Rescue Mission</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05F3A9FA" wp14:editId="6FCCA2B3">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D4991" w14:textId="28D7A1E6" w:rsidR="00D445F6" w:rsidRDefault="00231C75" w:rsidP="00FC6225">
                          <w:pPr>
                            <w:pStyle w:val="Header-Right"/>
                          </w:pPr>
                          <w:r>
                            <w:t>Fall 2</w:t>
                          </w:r>
                          <w:r w:rsidR="00D445F6">
                            <w:t>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A9FA" id="Text Box 13" o:spid="_x0000_s1048"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" filled="f" stroked="f">
              <v:textbox inset="0,0,0,0">
                <w:txbxContent>
                  <w:p w14:paraId="585D4991" w14:textId="28D7A1E6" w:rsidR="00D445F6" w:rsidRDefault="00231C75" w:rsidP="00FC6225">
                    <w:pPr>
                      <w:pStyle w:val="Header-Right"/>
                    </w:pPr>
                    <w:r>
                      <w:t>Fall 2</w:t>
                    </w:r>
                    <w:r w:rsidR="00D445F6">
                      <w:t>017</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188AA6CA" wp14:editId="1A2D4D4E">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BA849" w14:textId="77777777" w:rsidR="00D445F6" w:rsidRDefault="00D445F6">
    <w:pPr>
      <w:pStyle w:val="Header"/>
    </w:pPr>
    <w:r>
      <w:rPr>
        <w:noProof/>
      </w:rPr>
      <mc:AlternateContent>
        <mc:Choice Requires="wps">
          <w:drawing>
            <wp:anchor distT="0" distB="0" distL="114300" distR="114300" simplePos="0" relativeHeight="251658247" behindDoc="0" locked="0" layoutInCell="1" allowOverlap="1" wp14:anchorId="109CFEBA" wp14:editId="71E4E961">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68D7BD" w14:textId="64B2C87A" w:rsidR="00D445F6" w:rsidRDefault="00231C75" w:rsidP="00FC6225">
                          <w:pPr>
                            <w:pStyle w:val="Header-Right"/>
                          </w:pPr>
                          <w:proofErr w:type="gramStart"/>
                          <w:r>
                            <w:t xml:space="preserve">Fall </w:t>
                          </w:r>
                          <w:r w:rsidR="00116A73">
                            <w:t xml:space="preserve"> </w:t>
                          </w:r>
                          <w:r w:rsidR="00466F1F">
                            <w:t>2017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CFEBA" id="_x0000_t202" coordsize="21600,21600" o:spt="202" path="m0,0l0,21600,21600,21600,21600,0xe">
              <v:stroke joinstyle="miter"/>
              <v:path gradientshapeok="t" o:connecttype="rect"/>
            </v:shapetype>
            <v:shape id="Text Box 9" o:spid="_x0000_s1051"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" filled="f" stroked="f">
              <v:textbox inset="0,0,0,0">
                <w:txbxContent>
                  <w:p w14:paraId="4668D7BD" w14:textId="64B2C87A" w:rsidR="00D445F6" w:rsidRDefault="00231C75" w:rsidP="00FC6225">
                    <w:pPr>
                      <w:pStyle w:val="Header-Right"/>
                    </w:pPr>
                    <w:proofErr w:type="gramStart"/>
                    <w:r>
                      <w:t xml:space="preserve">Fall </w:t>
                    </w:r>
                    <w:r w:rsidR="00116A73">
                      <w:t xml:space="preserve"> </w:t>
                    </w:r>
                    <w:r w:rsidR="00466F1F">
                      <w:t>2017</w:t>
                    </w:r>
                    <w:proofErr w:type="gramEnd"/>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5DA16D6" wp14:editId="4AAAFF76">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2AA7E2" w14:textId="77777777" w:rsidR="00D445F6" w:rsidRDefault="00D445F6" w:rsidP="00FC6225">
                          <w:pPr>
                            <w:pStyle w:val="Header"/>
                          </w:pPr>
                          <w:r>
                            <w:t>Helping Hand Rescue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16D6" id="Text Box 8" o:spid="_x0000_s1052"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" filled="f" stroked="f">
              <v:textbox inset="0,0,0,0">
                <w:txbxContent>
                  <w:p w14:paraId="2B2AA7E2" w14:textId="77777777" w:rsidR="00D445F6" w:rsidRDefault="00D445F6" w:rsidP="00FC6225">
                    <w:pPr>
                      <w:pStyle w:val="Header"/>
                    </w:pPr>
                    <w:r>
                      <w:t>Helping Hand Rescue Mission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D17251D" wp14:editId="1BF79BCF">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8A964B5"/>
    <w:multiLevelType w:val="hybridMultilevel"/>
    <w:tmpl w:val="8E60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evenAndOddHeaders/>
  <w:drawingGridHorizontalSpacing w:val="120"/>
  <w:drawingGridVerticalSpacing w:val="163"/>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FC6225"/>
    <w:rsid w:val="00042691"/>
    <w:rsid w:val="00042CF4"/>
    <w:rsid w:val="000523BC"/>
    <w:rsid w:val="0005574A"/>
    <w:rsid w:val="000A3E2E"/>
    <w:rsid w:val="001053CE"/>
    <w:rsid w:val="00116A73"/>
    <w:rsid w:val="001E05E4"/>
    <w:rsid w:val="00211122"/>
    <w:rsid w:val="00231C75"/>
    <w:rsid w:val="002B32A8"/>
    <w:rsid w:val="002D5FA2"/>
    <w:rsid w:val="00317A88"/>
    <w:rsid w:val="0033652F"/>
    <w:rsid w:val="00361AF8"/>
    <w:rsid w:val="003A3254"/>
    <w:rsid w:val="003B3EE2"/>
    <w:rsid w:val="003C3016"/>
    <w:rsid w:val="003C66F9"/>
    <w:rsid w:val="004160F4"/>
    <w:rsid w:val="0041700D"/>
    <w:rsid w:val="004274A1"/>
    <w:rsid w:val="00442B70"/>
    <w:rsid w:val="00466F1F"/>
    <w:rsid w:val="00487BAD"/>
    <w:rsid w:val="004E7ACB"/>
    <w:rsid w:val="005649D2"/>
    <w:rsid w:val="00574274"/>
    <w:rsid w:val="00593CEF"/>
    <w:rsid w:val="005B6149"/>
    <w:rsid w:val="005D6717"/>
    <w:rsid w:val="006048E6"/>
    <w:rsid w:val="00677EA8"/>
    <w:rsid w:val="006C3E0C"/>
    <w:rsid w:val="006D7664"/>
    <w:rsid w:val="006E03BB"/>
    <w:rsid w:val="006E136C"/>
    <w:rsid w:val="006E50E6"/>
    <w:rsid w:val="007061AA"/>
    <w:rsid w:val="0077263B"/>
    <w:rsid w:val="007767DE"/>
    <w:rsid w:val="00792043"/>
    <w:rsid w:val="008315DA"/>
    <w:rsid w:val="00845A68"/>
    <w:rsid w:val="00870A13"/>
    <w:rsid w:val="008C423D"/>
    <w:rsid w:val="00904DAE"/>
    <w:rsid w:val="00906CDB"/>
    <w:rsid w:val="009346DC"/>
    <w:rsid w:val="009C60DE"/>
    <w:rsid w:val="009D4E05"/>
    <w:rsid w:val="009E1789"/>
    <w:rsid w:val="009E41C9"/>
    <w:rsid w:val="009F5DDC"/>
    <w:rsid w:val="00A01BD8"/>
    <w:rsid w:val="00A263E6"/>
    <w:rsid w:val="00A330B5"/>
    <w:rsid w:val="00A51D78"/>
    <w:rsid w:val="00A66FC9"/>
    <w:rsid w:val="00A854BE"/>
    <w:rsid w:val="00AB1C44"/>
    <w:rsid w:val="00AB7B17"/>
    <w:rsid w:val="00AD37E3"/>
    <w:rsid w:val="00B02FD7"/>
    <w:rsid w:val="00B25059"/>
    <w:rsid w:val="00B908F6"/>
    <w:rsid w:val="00BB11CD"/>
    <w:rsid w:val="00BC1986"/>
    <w:rsid w:val="00BD2706"/>
    <w:rsid w:val="00C23800"/>
    <w:rsid w:val="00C46295"/>
    <w:rsid w:val="00C52053"/>
    <w:rsid w:val="00C65B52"/>
    <w:rsid w:val="00CA4FD4"/>
    <w:rsid w:val="00CD1438"/>
    <w:rsid w:val="00CF620D"/>
    <w:rsid w:val="00D059F5"/>
    <w:rsid w:val="00D31EDC"/>
    <w:rsid w:val="00D445F6"/>
    <w:rsid w:val="00D535D0"/>
    <w:rsid w:val="00D57C87"/>
    <w:rsid w:val="00D73CB5"/>
    <w:rsid w:val="00DA592F"/>
    <w:rsid w:val="00DB6643"/>
    <w:rsid w:val="00DE5A27"/>
    <w:rsid w:val="00E15177"/>
    <w:rsid w:val="00E41238"/>
    <w:rsid w:val="00E83A42"/>
    <w:rsid w:val="00EF1DA1"/>
    <w:rsid w:val="00F76B9D"/>
    <w:rsid w:val="00FA249F"/>
    <w:rsid w:val="00FB7AA7"/>
    <w:rsid w:val="00FC1868"/>
    <w:rsid w:val="00FC6225"/>
    <w:rsid w:val="00FD3201"/>
    <w:rsid w:val="00FD3843"/>
    <w:rsid w:val="00FF22B3"/>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068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048E6"/>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9F5DDC"/>
    <w:pPr>
      <w:spacing w:before="100" w:beforeAutospacing="1" w:after="100" w:afterAutospacing="1"/>
    </w:pPr>
    <w:rPr>
      <w:rFonts w:ascii="Times New Roman" w:eastAsiaTheme="minorHAnsi" w:hAnsi="Times New Roman" w:cs="Times New Roman"/>
    </w:rPr>
  </w:style>
  <w:style w:type="character" w:styleId="Hyperlink">
    <w:name w:val="Hyperlink"/>
    <w:basedOn w:val="DefaultParagraphFont"/>
    <w:rsid w:val="006048E6"/>
    <w:rPr>
      <w:color w:val="7497C7" w:themeColor="hyperlink"/>
      <w:u w:val="single"/>
    </w:rPr>
  </w:style>
  <w:style w:type="character" w:styleId="FollowedHyperlink">
    <w:name w:val="FollowedHyperlink"/>
    <w:basedOn w:val="DefaultParagraphFont"/>
    <w:semiHidden/>
    <w:unhideWhenUsed/>
    <w:rsid w:val="005D6717"/>
    <w:rPr>
      <w:color w:val="CBCBCB" w:themeColor="followedHyperlink"/>
      <w:u w:val="single"/>
    </w:rPr>
  </w:style>
  <w:style w:type="paragraph" w:styleId="ListParagraph">
    <w:name w:val="List Paragraph"/>
    <w:basedOn w:val="Normal"/>
    <w:rsid w:val="00336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51948">
      <w:bodyDiv w:val="1"/>
      <w:marLeft w:val="0"/>
      <w:marRight w:val="0"/>
      <w:marTop w:val="0"/>
      <w:marBottom w:val="0"/>
      <w:divBdr>
        <w:top w:val="none" w:sz="0" w:space="0" w:color="auto"/>
        <w:left w:val="none" w:sz="0" w:space="0" w:color="auto"/>
        <w:bottom w:val="none" w:sz="0" w:space="0" w:color="auto"/>
        <w:right w:val="none" w:sz="0" w:space="0" w:color="auto"/>
      </w:divBdr>
      <w:divsChild>
        <w:div w:id="1596404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796661">
              <w:marLeft w:val="0"/>
              <w:marRight w:val="0"/>
              <w:marTop w:val="0"/>
              <w:marBottom w:val="0"/>
              <w:divBdr>
                <w:top w:val="none" w:sz="0" w:space="0" w:color="auto"/>
                <w:left w:val="none" w:sz="0" w:space="0" w:color="auto"/>
                <w:bottom w:val="none" w:sz="0" w:space="0" w:color="auto"/>
                <w:right w:val="none" w:sz="0" w:space="0" w:color="auto"/>
              </w:divBdr>
              <w:divsChild>
                <w:div w:id="487357163">
                  <w:marLeft w:val="0"/>
                  <w:marRight w:val="0"/>
                  <w:marTop w:val="0"/>
                  <w:marBottom w:val="0"/>
                  <w:divBdr>
                    <w:top w:val="none" w:sz="0" w:space="0" w:color="auto"/>
                    <w:left w:val="none" w:sz="0" w:space="0" w:color="auto"/>
                    <w:bottom w:val="none" w:sz="0" w:space="0" w:color="auto"/>
                    <w:right w:val="none" w:sz="0" w:space="0" w:color="auto"/>
                  </w:divBdr>
                  <w:divsChild>
                    <w:div w:id="18517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6042">
      <w:bodyDiv w:val="1"/>
      <w:marLeft w:val="0"/>
      <w:marRight w:val="0"/>
      <w:marTop w:val="0"/>
      <w:marBottom w:val="0"/>
      <w:divBdr>
        <w:top w:val="none" w:sz="0" w:space="0" w:color="auto"/>
        <w:left w:val="none" w:sz="0" w:space="0" w:color="auto"/>
        <w:bottom w:val="none" w:sz="0" w:space="0" w:color="auto"/>
        <w:right w:val="none" w:sz="0" w:space="0" w:color="auto"/>
      </w:divBdr>
      <w:divsChild>
        <w:div w:id="1388145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14008">
              <w:marLeft w:val="0"/>
              <w:marRight w:val="0"/>
              <w:marTop w:val="0"/>
              <w:marBottom w:val="0"/>
              <w:divBdr>
                <w:top w:val="none" w:sz="0" w:space="0" w:color="auto"/>
                <w:left w:val="none" w:sz="0" w:space="0" w:color="auto"/>
                <w:bottom w:val="none" w:sz="0" w:space="0" w:color="auto"/>
                <w:right w:val="none" w:sz="0" w:space="0" w:color="auto"/>
              </w:divBdr>
              <w:divsChild>
                <w:div w:id="1768883364">
                  <w:marLeft w:val="0"/>
                  <w:marRight w:val="0"/>
                  <w:marTop w:val="0"/>
                  <w:marBottom w:val="0"/>
                  <w:divBdr>
                    <w:top w:val="none" w:sz="0" w:space="0" w:color="auto"/>
                    <w:left w:val="none" w:sz="0" w:space="0" w:color="auto"/>
                    <w:bottom w:val="none" w:sz="0" w:space="0" w:color="auto"/>
                    <w:right w:val="none" w:sz="0" w:space="0" w:color="auto"/>
                  </w:divBdr>
                  <w:divsChild>
                    <w:div w:id="7439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0265">
      <w:bodyDiv w:val="1"/>
      <w:marLeft w:val="0"/>
      <w:marRight w:val="0"/>
      <w:marTop w:val="0"/>
      <w:marBottom w:val="0"/>
      <w:divBdr>
        <w:top w:val="none" w:sz="0" w:space="0" w:color="auto"/>
        <w:left w:val="none" w:sz="0" w:space="0" w:color="auto"/>
        <w:bottom w:val="none" w:sz="0" w:space="0" w:color="auto"/>
        <w:right w:val="none" w:sz="0" w:space="0" w:color="auto"/>
      </w:divBdr>
      <w:divsChild>
        <w:div w:id="1739084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352489">
              <w:marLeft w:val="0"/>
              <w:marRight w:val="0"/>
              <w:marTop w:val="0"/>
              <w:marBottom w:val="0"/>
              <w:divBdr>
                <w:top w:val="none" w:sz="0" w:space="0" w:color="auto"/>
                <w:left w:val="none" w:sz="0" w:space="0" w:color="auto"/>
                <w:bottom w:val="none" w:sz="0" w:space="0" w:color="auto"/>
                <w:right w:val="none" w:sz="0" w:space="0" w:color="auto"/>
              </w:divBdr>
              <w:divsChild>
                <w:div w:id="1984504743">
                  <w:marLeft w:val="0"/>
                  <w:marRight w:val="0"/>
                  <w:marTop w:val="0"/>
                  <w:marBottom w:val="0"/>
                  <w:divBdr>
                    <w:top w:val="none" w:sz="0" w:space="0" w:color="auto"/>
                    <w:left w:val="none" w:sz="0" w:space="0" w:color="auto"/>
                    <w:bottom w:val="none" w:sz="0" w:space="0" w:color="auto"/>
                    <w:right w:val="none" w:sz="0" w:space="0" w:color="auto"/>
                  </w:divBdr>
                  <w:divsChild>
                    <w:div w:id="3974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2122">
      <w:bodyDiv w:val="1"/>
      <w:marLeft w:val="0"/>
      <w:marRight w:val="0"/>
      <w:marTop w:val="0"/>
      <w:marBottom w:val="0"/>
      <w:divBdr>
        <w:top w:val="none" w:sz="0" w:space="0" w:color="auto"/>
        <w:left w:val="none" w:sz="0" w:space="0" w:color="auto"/>
        <w:bottom w:val="none" w:sz="0" w:space="0" w:color="auto"/>
        <w:right w:val="none" w:sz="0" w:space="0" w:color="auto"/>
      </w:divBdr>
    </w:div>
    <w:div w:id="550114921">
      <w:bodyDiv w:val="1"/>
      <w:marLeft w:val="0"/>
      <w:marRight w:val="0"/>
      <w:marTop w:val="0"/>
      <w:marBottom w:val="0"/>
      <w:divBdr>
        <w:top w:val="none" w:sz="0" w:space="0" w:color="auto"/>
        <w:left w:val="none" w:sz="0" w:space="0" w:color="auto"/>
        <w:bottom w:val="none" w:sz="0" w:space="0" w:color="auto"/>
        <w:right w:val="none" w:sz="0" w:space="0" w:color="auto"/>
      </w:divBdr>
      <w:divsChild>
        <w:div w:id="201722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899856">
              <w:marLeft w:val="0"/>
              <w:marRight w:val="0"/>
              <w:marTop w:val="0"/>
              <w:marBottom w:val="0"/>
              <w:divBdr>
                <w:top w:val="none" w:sz="0" w:space="0" w:color="auto"/>
                <w:left w:val="none" w:sz="0" w:space="0" w:color="auto"/>
                <w:bottom w:val="none" w:sz="0" w:space="0" w:color="auto"/>
                <w:right w:val="none" w:sz="0" w:space="0" w:color="auto"/>
              </w:divBdr>
              <w:divsChild>
                <w:div w:id="1303802980">
                  <w:marLeft w:val="0"/>
                  <w:marRight w:val="0"/>
                  <w:marTop w:val="0"/>
                  <w:marBottom w:val="0"/>
                  <w:divBdr>
                    <w:top w:val="none" w:sz="0" w:space="0" w:color="auto"/>
                    <w:left w:val="none" w:sz="0" w:space="0" w:color="auto"/>
                    <w:bottom w:val="none" w:sz="0" w:space="0" w:color="auto"/>
                    <w:right w:val="none" w:sz="0" w:space="0" w:color="auto"/>
                  </w:divBdr>
                  <w:divsChild>
                    <w:div w:id="20427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3677">
      <w:bodyDiv w:val="1"/>
      <w:marLeft w:val="0"/>
      <w:marRight w:val="0"/>
      <w:marTop w:val="0"/>
      <w:marBottom w:val="0"/>
      <w:divBdr>
        <w:top w:val="none" w:sz="0" w:space="0" w:color="auto"/>
        <w:left w:val="none" w:sz="0" w:space="0" w:color="auto"/>
        <w:bottom w:val="none" w:sz="0" w:space="0" w:color="auto"/>
        <w:right w:val="none" w:sz="0" w:space="0" w:color="auto"/>
      </w:divBdr>
    </w:div>
    <w:div w:id="873929154">
      <w:bodyDiv w:val="1"/>
      <w:marLeft w:val="0"/>
      <w:marRight w:val="0"/>
      <w:marTop w:val="0"/>
      <w:marBottom w:val="0"/>
      <w:divBdr>
        <w:top w:val="none" w:sz="0" w:space="0" w:color="auto"/>
        <w:left w:val="none" w:sz="0" w:space="0" w:color="auto"/>
        <w:bottom w:val="none" w:sz="0" w:space="0" w:color="auto"/>
        <w:right w:val="none" w:sz="0" w:space="0" w:color="auto"/>
      </w:divBdr>
    </w:div>
    <w:div w:id="1230724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yperlink" Target="mailto:kimberlygambino@hhrm.org" TargetMode="External"/><Relationship Id="rId14" Type="http://schemas.openxmlformats.org/officeDocument/2006/relationships/hyperlink" Target="mailto:kimberlygambino@hhrm.org"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View:Newsletters:Simple Newsletter.dotx</Template>
  <TotalTime>3</TotalTime>
  <Pages>4</Pages>
  <Words>273</Words>
  <Characters>1558</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Gambino</dc:creator>
  <cp:keywords/>
  <dc:description/>
  <cp:lastModifiedBy>Kimberly Gambino</cp:lastModifiedBy>
  <cp:revision>2</cp:revision>
  <cp:lastPrinted>2017-07-24T11:31:00Z</cp:lastPrinted>
  <dcterms:created xsi:type="dcterms:W3CDTF">2017-09-06T13:43:00Z</dcterms:created>
  <dcterms:modified xsi:type="dcterms:W3CDTF">2017-09-06T13:43:00Z</dcterms:modified>
  <cp:category/>
</cp:coreProperties>
</file>